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62"/>
        <w:pBdr/>
        <w:tabs>
          <w:tab w:val="left" w:leader="none" w:pos="708"/>
        </w:tabs>
        <w:spacing/>
        <w:ind w:left="7229"/>
        <w:jc w:val="center"/>
        <w:rPr>
          <w:b/>
          <w:color w:val="404040"/>
          <w:sz w:val="28"/>
        </w:rPr>
      </w:pPr>
      <w:r/>
      <w:bookmarkStart w:id="0" w:name="_GoBack"/>
      <w:r/>
      <w:bookmarkEnd w:id="0"/>
      <w:r>
        <w:rPr>
          <w:b/>
          <w:color w:val="404040"/>
          <w:sz w:val="28"/>
        </w:rPr>
        <w:t xml:space="preserve">Округ:</w:t>
      </w:r>
      <w:r>
        <w:rPr>
          <w:b/>
          <w:color w:val="404040"/>
          <w:sz w:val="28"/>
        </w:rPr>
        <w:t xml:space="preserve"> </w:t>
      </w:r>
      <w:r>
        <w:rPr>
          <w:b/>
          <w:color w:val="404040"/>
          <w:sz w:val="28"/>
        </w:rPr>
      </w:r>
    </w:p>
    <w:p>
      <w:pPr>
        <w:pStyle w:val="762"/>
        <w:pBdr/>
        <w:tabs>
          <w:tab w:val="left" w:leader="none" w:pos="708"/>
        </w:tabs>
        <w:spacing/>
        <w:ind w:left="567"/>
        <w:jc w:val="right"/>
        <w:rPr>
          <w:i/>
          <w:color w:val="404040"/>
        </w:rPr>
      </w:pPr>
      <w:r>
        <w:rPr>
          <w:i/>
          <w:color w:val="404040"/>
        </w:rPr>
      </w:r>
      <w:r>
        <w:rPr>
          <w:i/>
          <w:color w:val="404040"/>
        </w:rPr>
      </w:r>
    </w:p>
    <w:tbl>
      <w:tblPr>
        <w:tblInd w:w="-432" w:type="dxa"/>
        <w:tblW w:w="11700" w:type="dxa"/>
        <w:tblBorders/>
        <w:tblLayout w:type="fixed"/>
        <w:tblLook w:val="01E0" w:firstRow="1" w:lastRow="1" w:firstColumn="1" w:lastColumn="1" w:noHBand="0" w:noVBand="0"/>
      </w:tblPr>
      <w:tblGrid>
        <w:gridCol w:w="432"/>
        <w:gridCol w:w="237"/>
        <w:gridCol w:w="237"/>
        <w:gridCol w:w="10794"/>
      </w:tblGrid>
      <w:tr>
        <w:trPr/>
        <w:tc>
          <w:tcPr>
            <w:gridSpan w:val="2"/>
            <w:shd w:val="clear" w:color="auto" w:fill="c3e6b0"/>
            <w:tcBorders/>
            <w:tcW w:w="668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" w:type="dxa"/>
          </w:tcPr>
          <w:p>
            <w:pPr>
              <w:pBdr/>
              <w:spacing/>
              <w:ind/>
              <w:rPr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6076950</wp:posOffset>
                      </wp:positionV>
                      <wp:extent cx="152400" cy="228600"/>
                      <wp:effectExtent l="0" t="0" r="4445" b="0"/>
                      <wp:wrapNone/>
                      <wp:docPr id="1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Bdr/>
                                    <w:spacing/>
                                    <w:ind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4.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o:spt="1" type="#_x0000_t1" style="position:absolute;z-index:251657728;o:allowoverlap:true;o:allowincell:true;mso-position-horizontal-relative:text;margin-left:3.40pt;mso-position-horizontal:absolute;mso-position-vertical-relative:text;margin-top:478.50pt;mso-position-vertical:absolute;width:12.00pt;height:18.00pt;mso-wrap-distance-left:9.00pt;mso-wrap-distance-top:0.00pt;mso-wrap-distance-right:9.00pt;mso-wrap-distance-bottom:0.00pt;v-text-anchor:top;visibility:visible;" filled="f" stroked="f">
                      <v:textbox inset="0,0,0,0">
                        <w:txbxContent>
                          <w:p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4.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4212590</wp:posOffset>
                      </wp:positionV>
                      <wp:extent cx="352425" cy="228600"/>
                      <wp:effectExtent l="3810" t="2540" r="0" b="0"/>
                      <wp:wrapNone/>
                      <wp:docPr id="2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Bdr/>
                                    <w:spacing/>
                                    <w:ind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3.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o:spt="1" type="#_x0000_t1" style="position:absolute;z-index:251656704;o:allowoverlap:true;o:allowincell:true;mso-position-horizontal-relative:text;margin-left:-5.70pt;mso-position-horizontal:absolute;mso-position-vertical-relative:text;margin-top:331.70pt;mso-position-vertical:absolute;width:27.75pt;height:18.00pt;mso-wrap-distance-left:9.00pt;mso-wrap-distance-top:0.00pt;mso-wrap-distance-right:9.00pt;mso-wrap-distance-bottom:0.00pt;v-text-anchor:top;visibility:visible;" filled="f" stroked="f">
                      <v:textbox inset="0,0,0,0">
                        <w:txbxContent>
                          <w:p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3.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1043305</wp:posOffset>
                      </wp:positionV>
                      <wp:extent cx="247650" cy="228600"/>
                      <wp:effectExtent l="0" t="0" r="1905" b="444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Bdr/>
                                    <w:spacing/>
                                    <w:ind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" o:spid="_x0000_s2" o:spt="1" type="#_x0000_t1" style="position:absolute;z-index:251655680;o:allowoverlap:true;o:allowincell:true;mso-position-horizontal-relative:text;margin-left:-3.15pt;mso-position-horizontal:absolute;mso-position-vertical-relative:text;margin-top:82.15pt;mso-position-vertical:absolute;width:19.50pt;height:18.00pt;mso-wrap-distance-left:9.00pt;mso-wrap-distance-top:0.00pt;mso-wrap-distance-right:9.00pt;mso-wrap-distance-bottom:0.00pt;v-text-anchor:top;visibility:visible;" filled="f" stroked="f">
                      <v:textbox inset="0,0,0,0">
                        <w:txbxContent>
                          <w:p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Borders/>
            <w:tcW w:w="10796" w:type="dxa"/>
          </w:tcPr>
          <w:p>
            <w:pPr>
              <w:pStyle w:val="762"/>
              <w:pBdr/>
              <w:tabs>
                <w:tab w:val="left" w:leader="none" w:pos="708"/>
              </w:tabs>
              <w:spacing/>
              <w:ind w:left="95"/>
              <w:rPr>
                <w:color w:val="595959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 xml:space="preserve">АНКЕТА</w:t>
            </w:r>
            <w:r>
              <w:rPr>
                <w:b/>
                <w:bCs/>
                <w:spacing w:val="50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50"/>
                <w:sz w:val="22"/>
                <w:szCs w:val="22"/>
              </w:rPr>
              <w:t xml:space="preserve">СБ</w:t>
            </w:r>
            <w:r>
              <w:rPr>
                <w:b/>
                <w:bCs/>
                <w:spacing w:val="50"/>
                <w:sz w:val="22"/>
                <w:szCs w:val="22"/>
              </w:rPr>
              <w:t xml:space="preserve"> (Социальное питание)</w:t>
            </w:r>
            <w:r>
              <w:rPr>
                <w:color w:val="595959"/>
              </w:rPr>
            </w:r>
          </w:p>
          <w:tbl>
            <w:tblPr>
              <w:tblInd w:w="108" w:type="dxa"/>
              <w:tblW w:w="10691" w:type="dxa"/>
              <w:tblBorders>
                <w:top w:val="single" w:color="808080" w:sz="6" w:space="0"/>
                <w:left w:val="single" w:color="808080" w:sz="6" w:space="0"/>
                <w:bottom w:val="single" w:color="808080" w:sz="6" w:space="0"/>
                <w:right w:val="single" w:color="808080" w:sz="6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8"/>
              <w:gridCol w:w="1836"/>
              <w:gridCol w:w="2005"/>
              <w:gridCol w:w="1093"/>
              <w:gridCol w:w="85"/>
              <w:gridCol w:w="1991"/>
              <w:gridCol w:w="2878"/>
              <w:gridCol w:w="95"/>
            </w:tblGrid>
            <w:tr>
              <w:trPr>
                <w:cantSplit/>
                <w:gridAfter w:val="1"/>
                <w:trHeight w:val="383"/>
              </w:trPr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restart"/>
                </w:tcPr>
                <w:p>
                  <w:pPr>
                    <w:pStyle w:val="747"/>
                    <w:pBdr/>
                    <w:spacing/>
                    <w:ind/>
                    <w:jc w:val="center"/>
                    <w:rPr>
                      <w:caps/>
                      <w:smallCaps w:val="0"/>
                      <w:sz w:val="20"/>
                      <w:szCs w:val="20"/>
                    </w:rPr>
                  </w:pPr>
                  <w:r>
                    <w:rPr>
                      <w:caps/>
                      <w:smallCaps w:val="0"/>
                      <w:sz w:val="20"/>
                      <w:szCs w:val="20"/>
                    </w:rPr>
                    <w:t xml:space="preserve">л</w:t>
                  </w:r>
                  <w:r>
                    <w:rPr>
                      <w:caps/>
                      <w:smallCaps w:val="0"/>
                      <w:sz w:val="20"/>
                      <w:szCs w:val="20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и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ч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н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ы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е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д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а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н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н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ы</w:t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  <w:t xml:space="preserve">е</w:t>
                  </w:r>
                  <w:r>
                    <w:rPr>
                      <w:rFonts w:ascii="Arial" w:hAnsi="Arial" w:cs="Arial"/>
                      <w:b/>
                      <w:bCs/>
                      <w:caps/>
                      <w:sz w:val="22"/>
                      <w:szCs w:val="22"/>
                    </w:rPr>
                  </w:r>
                </w:p>
              </w:tc>
              <w:tc>
                <w:tcPr>
                  <w:gridSpan w:val="6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9888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Должность:</w:t>
                  </w:r>
                  <w:r/>
                </w:p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Системный Администратор</w:t>
                  </w:r>
                  <w:r/>
                </w:p>
              </w:tc>
            </w:tr>
            <w:tr>
              <w:trPr>
                <w:cantSplit/>
                <w:gridAfter w:val="1"/>
                <w:trHeight w:val="382"/>
              </w:trPr>
              <w:tc>
                <w:tcPr>
                  <w:shd w:val="clear" w:color="auto" w:fill="c3e6b0"/>
                  <w:tcBorders>
                    <w:left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continue"/>
                </w:tcPr>
                <w:p>
                  <w:pPr>
                    <w:pStyle w:val="747"/>
                    <w:pBdr/>
                    <w:spacing/>
                    <w:ind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gridSpan w:val="6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9888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Фамилия</w:t>
                  </w:r>
                  <w:r>
                    <w:t xml:space="preserve"> </w:t>
                  </w:r>
                  <w:r>
                    <w:t xml:space="preserve">     Егоршев                                                       И</w:t>
                  </w:r>
                  <w:r>
                    <w:t xml:space="preserve">мя</w:t>
                  </w:r>
                  <w:r>
                    <w:tab/>
                    <w:t xml:space="preserve">    Николай   </w:t>
                  </w:r>
                  <w:r>
                    <w:tab/>
                    <w:t xml:space="preserve">         </w:t>
                  </w:r>
                  <w:r>
                    <w:t xml:space="preserve">         </w:t>
                  </w:r>
                  <w:r>
                    <w:t xml:space="preserve">Отчество  Алексеевичь</w:t>
                  </w:r>
                  <w:r/>
                </w:p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(</w:t>
                  </w:r>
                  <w:r>
                    <w:t xml:space="preserve">в </w:t>
                  </w:r>
                  <w:r>
                    <w:t xml:space="preserve">т.ч</w:t>
                  </w:r>
                  <w:r>
                    <w:t xml:space="preserve">. </w:t>
                  </w:r>
                  <w:r>
                    <w:t xml:space="preserve">прежнюю</w:t>
                  </w:r>
                  <w:r>
                    <w:t xml:space="preserve"> в скобках</w:t>
                  </w:r>
                  <w:r>
                    <w:t xml:space="preserve">)</w:t>
                  </w:r>
                  <w:r>
                    <w:tab/>
                    <w:t xml:space="preserve">                </w:t>
                  </w:r>
                  <w:r/>
                </w:p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    </w:t>
                  </w:r>
                  <w:r/>
                </w:p>
                <w:p>
                  <w:pPr>
                    <w:pBdr/>
                    <w:spacing w:before="20"/>
                    <w:ind/>
                    <w:rPr/>
                  </w:pPr>
                  <w:r/>
                  <w:r/>
                </w:p>
              </w:tc>
            </w:tr>
            <w:tr>
              <w:trPr>
                <w:cantSplit/>
                <w:gridAfter w:val="1"/>
                <w:trHeight w:val="372"/>
              </w:trPr>
              <w:tc>
                <w:tcPr>
                  <w:shd w:val="clear" w:color="auto" w:fill="c3e6b0"/>
                  <w:tcBorders>
                    <w:left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</w:p>
              </w:tc>
              <w:tc>
                <w:tcPr>
                  <w:gridSpan w:val="6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9888" w:type="dxa"/>
                </w:tcPr>
                <w:p>
                  <w:pPr>
                    <w:pBdr/>
                    <w:spacing w:before="20"/>
                    <w:ind w:right="-1950"/>
                    <w:rPr/>
                  </w:pPr>
                  <w:r>
                    <w:rPr>
                      <w:b/>
                      <w:bCs/>
                    </w:rPr>
                    <w:t xml:space="preserve">Паспортные данные:</w:t>
                  </w:r>
                  <w:r>
                    <w:t xml:space="preserve"> Серия</w:t>
                  </w:r>
                  <w:r>
                    <w:t xml:space="preserve"> 4524 №</w:t>
                  </w:r>
                  <w:r>
                    <w:t xml:space="preserve">  188179         Кем и когда </w:t>
                  </w:r>
                  <w:r>
                    <w:t xml:space="preserve">выдан</w:t>
                  </w:r>
                  <w:r>
                    <w:t xml:space="preserve">: ГУ МВД ПО Г. МОСКВЕ</w:t>
                  </w:r>
                  <w:r/>
                </w:p>
                <w:p>
                  <w:pPr>
                    <w:pBdr/>
                    <w:spacing w:before="20"/>
                    <w:ind w:right="-1950"/>
                    <w:rPr/>
                  </w:pPr>
                  <w:r>
                    <w:t xml:space="preserve"> </w:t>
                  </w:r>
                  <w:r/>
                </w:p>
                <w:p>
                  <w:pPr>
                    <w:pBdr/>
                    <w:spacing w:before="20"/>
                    <w:ind w:right="-1950"/>
                    <w:rPr/>
                  </w:pPr>
                  <w:r/>
                  <w:r/>
                </w:p>
              </w:tc>
            </w:tr>
            <w:tr>
              <w:trPr>
                <w:cantSplit/>
                <w:gridAfter w:val="1"/>
                <w:trHeight w:val="410"/>
              </w:trPr>
              <w:tc>
                <w:tcPr>
                  <w:shd w:val="clear" w:color="auto" w:fill="c3e6b0"/>
                  <w:tcBorders>
                    <w:left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4934" w:type="dxa"/>
                </w:tcPr>
                <w:p>
                  <w:pPr>
                    <w:pBdr/>
                    <w:spacing w:before="20"/>
                    <w:ind/>
                    <w:jc w:val="both"/>
                    <w:rPr/>
                  </w:pPr>
                  <w:r>
                    <w:t xml:space="preserve">Адрес </w:t>
                  </w:r>
                  <w:r>
                    <w:t xml:space="preserve">постоянной регистраци</w:t>
                  </w:r>
                  <w:r>
                    <w:t xml:space="preserve">и (субъект РФ, населе</w:t>
                  </w:r>
                  <w:r>
                    <w:t xml:space="preserve">н</w:t>
                  </w:r>
                  <w:r>
                    <w:t xml:space="preserve">ный пункт,</w:t>
                  </w:r>
                  <w:r>
                    <w:t xml:space="preserve"> </w:t>
                  </w:r>
                  <w:r>
                    <w:t xml:space="preserve">улица,</w:t>
                  </w:r>
                  <w:r>
                    <w:t xml:space="preserve"> номер дома, номер </w:t>
                  </w:r>
                  <w:r>
                    <w:t xml:space="preserve">кв</w:t>
                  </w:r>
                  <w:r>
                    <w:t xml:space="preserve">):</w:t>
                  </w:r>
                  <w:r>
                    <w:rPr>
                      <w:lang w:val="en-US"/>
                    </w:rPr>
                    <w:t xml:space="preserve"> </w:t>
                  </w:r>
                  <w:r>
                    <w:rPr>
                      <w:lang w:val="ru-RU"/>
                    </w:rPr>
                    <w:t xml:space="preserve">Г. Москва р. Троицк нововатутинский проспект 11 кв 41</w:t>
                  </w:r>
                  <w:r/>
                </w:p>
                <w:p>
                  <w:pPr>
                    <w:pBdr/>
                    <w:spacing w:before="20"/>
                    <w:ind/>
                    <w:jc w:val="both"/>
                    <w:rPr/>
                  </w:pPr>
                  <w:r/>
                  <w:r/>
                </w:p>
                <w:p>
                  <w:pPr>
                    <w:pBdr/>
                    <w:spacing w:before="20"/>
                    <w:ind/>
                    <w:jc w:val="both"/>
                    <w:rPr/>
                  </w:pPr>
                  <w:r/>
                  <w:r/>
                </w:p>
                <w:p>
                  <w:pPr>
                    <w:pBdr/>
                    <w:spacing w:before="20"/>
                    <w:ind w:right="-1950"/>
                    <w:rPr/>
                  </w:pPr>
                  <w:r/>
                  <w:r/>
                </w:p>
              </w:tc>
              <w:tc>
                <w:tcPr>
                  <w:gridSpan w:val="3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4954" w:type="dxa"/>
                </w:tcPr>
                <w:p>
                  <w:pPr>
                    <w:pBdr/>
                    <w:spacing w:before="20"/>
                    <w:ind/>
                    <w:jc w:val="both"/>
                    <w:rPr/>
                  </w:pPr>
                  <w:r>
                    <w:t xml:space="preserve">Адрес проживания</w:t>
                  </w:r>
                  <w:r>
                    <w:t xml:space="preserve"> </w:t>
                  </w:r>
                  <w:r>
                    <w:t xml:space="preserve">(субъект РФ, населенный пункт, улица, номер дома, номер </w:t>
                  </w:r>
                  <w:r>
                    <w:t xml:space="preserve">кв</w:t>
                  </w:r>
                  <w:r>
                    <w:t xml:space="preserve">):</w:t>
                  </w:r>
                  <w:r>
                    <w:rPr>
                      <w:lang w:val="en-US"/>
                    </w:rPr>
                    <w:t xml:space="preserve"> </w:t>
                  </w:r>
                  <w:r>
                    <w:rPr>
                      <w:lang w:val="ru-RU"/>
                    </w:rPr>
                    <w:t xml:space="preserve">Г. Москва р. Троицк нововатутинский проспект 11 кв 41</w:t>
                  </w:r>
                  <w:r/>
                  <w:r/>
                  <w:r/>
                </w:p>
                <w:p>
                  <w:pPr>
                    <w:pBdr/>
                    <w:spacing w:before="20"/>
                    <w:ind w:right="-1950"/>
                    <w:rPr/>
                  </w:pPr>
                  <w:r/>
                  <w:r/>
                </w:p>
              </w:tc>
            </w:tr>
            <w:tr>
              <w:trPr>
                <w:cantSplit/>
                <w:trHeight w:val="462"/>
              </w:trPr>
              <w:tc>
                <w:tcPr>
                  <w:shd w:val="clear" w:color="auto" w:fill="c3e6b0"/>
                  <w:tcBorders>
                    <w:left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836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тел. дом. нету</w:t>
                  </w:r>
                  <w:r/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005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тел. раб. +79252892093</w:t>
                  </w:r>
                  <w:r/>
                </w:p>
              </w:tc>
              <w:tc>
                <w:tcPr>
                  <w:gridSpan w:val="3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3169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Тел. мобильный +79296972638</w:t>
                  </w:r>
                  <w:r/>
                </w:p>
              </w:tc>
              <w:tc>
                <w:tcPr>
                  <w:gridSpan w:val="2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973" w:type="dxa"/>
                </w:tcPr>
                <w:p>
                  <w:pPr>
                    <w:pBdr/>
                    <w:spacing w:before="20"/>
                    <w:ind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Email nikynfoxic@vk.com</w:t>
                  </w:r>
                  <w:r>
                    <w:rPr>
                      <w:lang w:val="en-US"/>
                    </w:rPr>
                  </w:r>
                </w:p>
              </w:tc>
            </w:tr>
            <w:tr>
              <w:trPr>
                <w:cantSplit/>
                <w:gridAfter w:val="1"/>
                <w:trHeight w:val="440"/>
              </w:trPr>
              <w:tc>
                <w:tcPr>
                  <w:shd w:val="clear" w:color="auto" w:fill="c3e6b0"/>
                  <w:tcBorders>
                    <w:left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</w:p>
              </w:tc>
              <w:tc>
                <w:tcPr>
                  <w:gridSpan w:val="4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5019" w:type="dxa"/>
                </w:tcPr>
                <w:p>
                  <w:pPr>
                    <w:pStyle w:val="762"/>
                    <w:pBdr/>
                    <w:tabs>
                      <w:tab w:val="left" w:leader="none" w:pos="708"/>
                    </w:tabs>
                    <w:spacing w:before="20"/>
                    <w:ind/>
                    <w:rPr/>
                  </w:pPr>
                  <w:r>
                    <w:t xml:space="preserve">Дата и место рождения: </w:t>
                  </w:r>
                  <w:r>
                    <w:rPr>
                      <w:lang w:val="en-US"/>
                    </w:rPr>
                    <w:t xml:space="preserve">25.04.2004</w:t>
                  </w:r>
                  <w:r/>
                </w:p>
              </w:tc>
              <w:tc>
                <w:tcPr>
                  <w:gridSpan w:val="2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4869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Ближайшая станция метро: ольховая. Тёплый стан. корниловская</w:t>
                  </w:r>
                  <w:r/>
                </w:p>
              </w:tc>
            </w:tr>
            <w:tr>
              <w:trPr>
                <w:cantSplit/>
                <w:gridAfter w:val="1"/>
                <w:trHeight w:val="338"/>
              </w:trPr>
              <w:tc>
                <w:tcPr>
                  <w:shd w:val="clear" w:color="auto" w:fill="c3e6b0"/>
                  <w:tcBorders>
                    <w:left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</w:p>
              </w:tc>
              <w:tc>
                <w:tcPr>
                  <w:gridSpan w:val="4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5019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Семейное положение </w:t>
                  </w:r>
                  <w:r>
                    <w:t xml:space="preserve">(включая гражданский брак, с</w:t>
                  </w:r>
                  <w:r>
                    <w:t xml:space="preserve">о</w:t>
                  </w:r>
                  <w:r>
                    <w:t xml:space="preserve">жительство) Холост</w:t>
                  </w:r>
                  <w:r/>
                </w:p>
              </w:tc>
              <w:tc>
                <w:tcPr>
                  <w:gridSpan w:val="2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4869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Дети: нет</w:t>
                  </w:r>
                  <w:r/>
                </w:p>
              </w:tc>
            </w:tr>
            <w:tr>
              <w:trPr>
                <w:cantSplit/>
                <w:gridAfter w:val="1"/>
              </w:trPr>
              <w:tc>
                <w:tcPr>
                  <w:shd w:val="clear" w:color="auto" w:fill="c3e6b0"/>
                  <w:tcBorders>
                    <w:left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</w:p>
              </w:tc>
              <w:tc>
                <w:tcPr>
                  <w:gridSpan w:val="4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5019" w:type="dxa"/>
                </w:tcPr>
                <w:p>
                  <w:pPr>
                    <w:pStyle w:val="762"/>
                    <w:pBdr/>
                    <w:tabs>
                      <w:tab w:val="left" w:leader="none" w:pos="708"/>
                    </w:tabs>
                    <w:spacing w:before="20"/>
                    <w:ind/>
                    <w:rPr/>
                  </w:pPr>
                  <w:r>
                    <w:t xml:space="preserve">Наличие водительских  прав: Нет</w:t>
                  </w:r>
                  <w:r/>
                </w:p>
                <w:p>
                  <w:pPr>
                    <w:pBdr/>
                    <w:spacing/>
                    <w:ind/>
                    <w:rPr/>
                  </w:pPr>
                  <w:r>
                    <w:rPr>
                      <w:position w:val="4"/>
                    </w:rPr>
                    <w:t xml:space="preserve">Категория:  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А 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В   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С 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D  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E</w:t>
                  </w:r>
                  <w:r/>
                </w:p>
              </w:tc>
              <w:tc>
                <w:tcPr>
                  <w:gridSpan w:val="2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4869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Наличие авто, марка машины:  Нет</w:t>
                  </w:r>
                  <w:r/>
                </w:p>
              </w:tc>
            </w:tr>
            <w:tr>
              <w:trPr>
                <w:cantSplit/>
                <w:gridAfter w:val="1"/>
                <w:trHeight w:val="736"/>
              </w:trPr>
              <w:tc>
                <w:tcPr>
                  <w:shd w:val="clear" w:color="auto" w:fill="c3e6b0"/>
                  <w:tcBorders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8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  <w:r>
                    <w:rPr>
                      <w:b/>
                      <w:bCs/>
                      <w:caps/>
                      <w:sz w:val="22"/>
                      <w:szCs w:val="22"/>
                    </w:rPr>
                  </w:r>
                </w:p>
              </w:tc>
              <w:tc>
                <w:tcPr>
                  <w:gridSpan w:val="6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9888" w:type="dxa"/>
                </w:tcPr>
                <w:p>
                  <w:pPr>
                    <w:pBdr/>
                    <w:spacing w:before="20"/>
                    <w:ind/>
                    <w:rPr/>
                  </w:pPr>
                  <w:r>
                    <w:t xml:space="preserve">Сведения о воинском  учете:</w:t>
                  </w:r>
                  <w:r/>
                </w:p>
                <w:p>
                  <w:pPr>
                    <w:numPr>
                      <w:ilvl w:val="0"/>
                      <w:numId w:val="2"/>
                    </w:numPr>
                    <w:pBdr/>
                    <w:spacing/>
                    <w:ind/>
                    <w:rPr>
                      <w:position w:val="4"/>
                    </w:rPr>
                  </w:pPr>
                  <w:r>
                    <w:rPr>
                      <w:position w:val="4"/>
                    </w:rPr>
                    <w:t xml:space="preserve">Служба в вооруженных силах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,</w:t>
                  </w:r>
                  <w:r>
                    <w:rPr>
                      <w:position w:val="4"/>
                    </w:rPr>
                    <w:t xml:space="preserve">  (указать даты и род войск)     ВМФ России                                   Кат</w:t>
                  </w:r>
                  <w:r>
                    <w:rPr>
                      <w:position w:val="4"/>
                    </w:rPr>
                    <w:t xml:space="preserve">е</w:t>
                  </w:r>
                  <w:r>
                    <w:rPr>
                      <w:position w:val="4"/>
                    </w:rPr>
                    <w:t xml:space="preserve">гория запаса </w:t>
                  </w:r>
                  <w:r>
                    <w:rPr>
                      <w:position w:val="4"/>
                    </w:rPr>
                  </w:r>
                </w:p>
                <w:p>
                  <w:pPr>
                    <w:numPr>
                      <w:ilvl w:val="0"/>
                      <w:numId w:val="2"/>
                    </w:numPr>
                    <w:pBdr/>
                    <w:spacing/>
                    <w:ind/>
                    <w:rPr/>
                  </w:pPr>
                  <w:r>
                    <w:rPr>
                      <w:position w:val="4"/>
                    </w:rPr>
                    <w:t xml:space="preserve">Не служил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, указать причину</w:t>
                  </w:r>
                  <w:r>
                    <w:rPr>
                      <w:position w:val="4"/>
                    </w:rPr>
                    <w:t xml:space="preserve"> ;</w:t>
                  </w:r>
                  <w:r>
                    <w:rPr>
                      <w:position w:val="4"/>
                    </w:rPr>
                    <w:t xml:space="preserve">    Призывник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,                 Воинское звание – Не служил</w:t>
                  </w:r>
                  <w:r/>
                </w:p>
              </w:tc>
            </w:tr>
          </w:tbl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tbl>
            <w:tblPr>
              <w:tblInd w:w="108" w:type="dxa"/>
              <w:tblW w:w="10596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1418"/>
              <w:gridCol w:w="2553"/>
              <w:gridCol w:w="3400"/>
              <w:gridCol w:w="2516"/>
            </w:tblGrid>
            <w:tr>
              <w:trPr>
                <w:cantSplit/>
                <w:trHeight w:val="396"/>
              </w:trPr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restart"/>
                </w:tcPr>
                <w:p>
                  <w:pPr>
                    <w:pStyle w:val="746"/>
                    <w:pBdr/>
                    <w:spacing/>
                    <w:ind/>
                    <w:rPr>
                      <w:b w:val="0"/>
                      <w:bCs w:val="0"/>
                      <w:caps/>
                      <w:sz w:val="16"/>
                      <w:szCs w:val="16"/>
                    </w:rPr>
                  </w:pPr>
                  <w:r>
                    <w:rPr>
                      <w:b w:val="0"/>
                      <w:bCs w:val="0"/>
                      <w:caps/>
                      <w:sz w:val="16"/>
                      <w:szCs w:val="16"/>
                    </w:rPr>
                    <w:t xml:space="preserve">о</w:t>
                  </w:r>
                  <w:r>
                    <w:rPr>
                      <w:b w:val="0"/>
                      <w:bCs w:val="0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б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р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а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З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о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в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а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н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и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е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418" w:type="dxa"/>
                  <w:vAlign w:val="center"/>
                </w:tcPr>
                <w:p>
                  <w:pPr>
                    <w:pStyle w:val="746"/>
                    <w:pBdr/>
                    <w:spacing w:before="20"/>
                    <w:ind/>
                    <w:rPr>
                      <w:rFonts w:ascii="Times New Roman" w:hAnsi="Times New Roman" w:cs="Times New Roman"/>
                      <w:bCs w:val="0"/>
                    </w:rPr>
                  </w:pP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Период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 (м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е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сяц и год)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553" w:type="dxa"/>
                  <w:vAlign w:val="center"/>
                </w:tcPr>
                <w:p>
                  <w:pPr>
                    <w:pStyle w:val="746"/>
                    <w:pBdr/>
                    <w:spacing w:before="20"/>
                    <w:ind/>
                    <w:rPr>
                      <w:rFonts w:ascii="Times New Roman" w:hAnsi="Times New Roman" w:cs="Times New Roman"/>
                      <w:bCs w:val="0"/>
                    </w:rPr>
                  </w:pP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Название учебного зав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е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дения, адрес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3400" w:type="dxa"/>
                  <w:vAlign w:val="center"/>
                </w:tcPr>
                <w:p>
                  <w:pPr>
                    <w:pStyle w:val="746"/>
                    <w:pBdr/>
                    <w:spacing w:before="20"/>
                    <w:ind/>
                    <w:rPr>
                      <w:rFonts w:ascii="Times New Roman" w:hAnsi="Times New Roman" w:cs="Times New Roman"/>
                      <w:bCs w:val="0"/>
                    </w:rPr>
                  </w:pP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Полученная специальность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516" w:type="dxa"/>
                  <w:vAlign w:val="center"/>
                </w:tcPr>
                <w:p>
                  <w:pPr>
                    <w:pStyle w:val="746"/>
                    <w:pBdr/>
                    <w:spacing w:before="20"/>
                    <w:ind/>
                    <w:rPr>
                      <w:rFonts w:ascii="Times New Roman" w:hAnsi="Times New Roman" w:cs="Times New Roman"/>
                      <w:bCs w:val="0"/>
                    </w:rPr>
                  </w:pP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Серия  и  номер ди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плома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</w:r>
                </w:p>
              </w:tc>
            </w:tr>
            <w:tr>
              <w:trPr>
                <w:cantSplit/>
                <w:trHeight w:val="545"/>
              </w:trPr>
              <w:tc>
                <w:tcPr>
                  <w:shd w:val="clear" w:color="auto" w:fill="c3e6b0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418" w:type="dxa"/>
                </w:tcPr>
                <w:p>
                  <w:pPr>
                    <w:pStyle w:val="762"/>
                    <w:pBdr/>
                    <w:tabs>
                      <w:tab w:val="left" w:leader="none" w:pos="708"/>
                    </w:tabs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 xml:space="preserve">с 01.07.2021</w:t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Style w:val="762"/>
                    <w:pBdr/>
                    <w:tabs>
                      <w:tab w:val="left" w:leader="none" w:pos="708"/>
                    </w:tabs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 xml:space="preserve">по 24.07.2024</w:t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553" w:type="dxa"/>
                </w:tcPr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 xml:space="preserve">ГБУ ТЗФ «Юго Запад» отделение на акадимическом</w:t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3400" w:type="dxa"/>
                </w:tcPr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 xml:space="preserve">Радио Монтажник</w:t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516" w:type="dxa"/>
                </w:tcPr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</w:tc>
            </w:tr>
            <w:tr>
              <w:trPr>
                <w:cantSplit/>
                <w:trHeight w:val="734"/>
              </w:trPr>
              <w:tc>
                <w:tcPr>
                  <w:shd w:val="clear" w:color="auto" w:fill="c3e6b0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rFonts w:ascii="Arial" w:hAnsi="Arial" w:cs="Arial"/>
                      <w:b/>
                      <w:bCs/>
                      <w:caps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  <w:r>
                    <w:rPr>
                      <w:rFonts w:ascii="Arial" w:hAnsi="Arial" w:cs="Arial"/>
                      <w:b/>
                      <w:bCs/>
                      <w:cap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418" w:type="dxa"/>
                </w:tcPr>
                <w:p>
                  <w:pPr>
                    <w:pStyle w:val="762"/>
                    <w:pBdr/>
                    <w:tabs>
                      <w:tab w:val="left" w:leader="none" w:pos="708"/>
                    </w:tabs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 xml:space="preserve">с</w:t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Style w:val="762"/>
                    <w:pBdr/>
                    <w:tabs>
                      <w:tab w:val="left" w:leader="none" w:pos="708"/>
                    </w:tabs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 xml:space="preserve">по</w:t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553" w:type="dxa"/>
                </w:tcPr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3400" w:type="dxa"/>
                </w:tcPr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516" w:type="dxa"/>
                </w:tcPr>
                <w:p>
                  <w:pPr>
                    <w:pBdr/>
                    <w:spacing w:before="20"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(аспирантура, курсы, семинары, стажировки и т.п.)</w:t>
            </w:r>
            <w:r>
              <w:rPr>
                <w:rFonts w:ascii="Arial" w:hAnsi="Arial" w:cs="Arial"/>
                <w:sz w:val="15"/>
                <w:szCs w:val="15"/>
              </w:rPr>
            </w:r>
          </w:p>
          <w:tbl>
            <w:tblPr>
              <w:tblInd w:w="108" w:type="dxa"/>
              <w:tblW w:w="10565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2711"/>
              <w:gridCol w:w="3202"/>
              <w:gridCol w:w="1842"/>
              <w:gridCol w:w="2101"/>
            </w:tblGrid>
            <w:tr>
              <w:trPr>
                <w:cantSplit/>
                <w:trHeight w:val="331"/>
              </w:trPr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restart"/>
                  <w:textDirection w:val="btLr"/>
                </w:tcPr>
                <w:p>
                  <w:pPr>
                    <w:pBdr/>
                    <w:spacing w:after="120"/>
                    <w:ind w:right="113" w:left="113"/>
                    <w:jc w:val="center"/>
                    <w:rPr>
                      <w:rFonts w:ascii="Arial" w:hAnsi="Arial" w:cs="Arial"/>
                      <w:cap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  <w:t xml:space="preserve">Дополнительное образование</w:t>
                  </w:r>
                  <w:r>
                    <w:rPr>
                      <w:rFonts w:ascii="Arial" w:hAnsi="Arial" w:cs="Arial"/>
                      <w:caps/>
                      <w:sz w:val="16"/>
                      <w:szCs w:val="16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711" w:type="dxa"/>
                  <w:vAlign w:val="center"/>
                </w:tcPr>
                <w:p>
                  <w:pPr>
                    <w:pStyle w:val="746"/>
                    <w:pBdr/>
                    <w:spacing/>
                    <w:ind/>
                    <w:rPr>
                      <w:rFonts w:ascii="Times New Roman" w:hAnsi="Times New Roman" w:cs="Times New Roman"/>
                      <w:bCs w:val="0"/>
                    </w:rPr>
                  </w:pPr>
                  <w:r>
                    <w:rPr>
                      <w:rFonts w:ascii="Times New Roman" w:hAnsi="Times New Roman" w:cs="Times New Roman"/>
                      <w:bCs w:val="0"/>
                    </w:rPr>
                    <w:t xml:space="preserve">Наименование учебного заведения</w:t>
                  </w:r>
                  <w:r>
                    <w:rPr>
                      <w:rFonts w:ascii="Times New Roman" w:hAnsi="Times New Roman" w:cs="Times New Roman"/>
                      <w:bCs w:val="0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3202" w:type="dxa"/>
                  <w:vAlign w:val="center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Результат, полученная квал</w:t>
                  </w:r>
                  <w:r>
                    <w:rPr>
                      <w:b/>
                    </w:rPr>
                    <w:t xml:space="preserve">и</w:t>
                  </w:r>
                  <w:r>
                    <w:rPr>
                      <w:b/>
                    </w:rPr>
                    <w:t xml:space="preserve">фикация,</w:t>
                  </w:r>
                  <w:r>
                    <w:rPr>
                      <w:b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тематика семинаров</w:t>
                  </w:r>
                  <w:r>
                    <w:rPr>
                      <w:b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842" w:type="dxa"/>
                  <w:vAlign w:val="center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Год</w:t>
                  </w:r>
                  <w:r>
                    <w:rPr>
                      <w:b/>
                    </w:rPr>
                    <w:br/>
                    <w:t xml:space="preserve">окончания</w:t>
                  </w:r>
                  <w:r>
                    <w:rPr>
                      <w:b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101" w:type="dxa"/>
                  <w:vAlign w:val="center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Время </w:t>
                  </w:r>
                  <w:r>
                    <w:rPr>
                      <w:b/>
                    </w:rPr>
                    <w:t xml:space="preserve">обу</w:t>
                  </w:r>
                  <w:r>
                    <w:rPr>
                      <w:b/>
                    </w:rPr>
                    <w:br/>
                  </w:r>
                  <w:r>
                    <w:rPr>
                      <w:b/>
                    </w:rPr>
                    <w:t xml:space="preserve">ения</w:t>
                  </w:r>
                  <w:r>
                    <w:rPr>
                      <w:b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shd w:val="clear" w:color="auto" w:fill="c3e6b0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rFonts w:ascii="Arial" w:hAnsi="Arial" w:cs="Arial"/>
                      <w:b/>
                      <w:bCs/>
                      <w:caps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  <w:szCs w:val="24"/>
                    </w:rPr>
                  </w:r>
                  <w:r>
                    <w:rPr>
                      <w:rFonts w:ascii="Arial" w:hAnsi="Arial" w:cs="Arial"/>
                      <w:b/>
                      <w:bCs/>
                      <w:caps/>
                      <w:szCs w:val="24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711" w:type="dxa"/>
                </w:tcPr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</w:r>
                </w:p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3202" w:type="dxa"/>
                </w:tcPr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842" w:type="dxa"/>
                </w:tcPr>
                <w:p>
                  <w:pPr>
                    <w:pBdr/>
                    <w:spacing w:after="120"/>
                    <w:ind w:hanging="440" w:left="44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101" w:type="dxa"/>
                </w:tcPr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</w:r>
                </w:p>
              </w:tc>
            </w:tr>
            <w:tr>
              <w:trPr>
                <w:cantSplit/>
                <w:trHeight w:val="416"/>
              </w:trPr>
              <w:tc>
                <w:tcPr>
                  <w:shd w:val="clear" w:color="auto" w:fill="c3e6b0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rFonts w:ascii="Arial" w:hAnsi="Arial" w:cs="Arial"/>
                      <w:b/>
                      <w:bCs/>
                      <w:caps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aps/>
                      <w:szCs w:val="24"/>
                    </w:rPr>
                  </w:r>
                  <w:r>
                    <w:rPr>
                      <w:rFonts w:ascii="Arial" w:hAnsi="Arial" w:cs="Arial"/>
                      <w:b/>
                      <w:bCs/>
                      <w:caps/>
                      <w:szCs w:val="24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711" w:type="dxa"/>
                </w:tcPr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3202" w:type="dxa"/>
                </w:tcPr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842" w:type="dxa"/>
                </w:tcPr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101" w:type="dxa"/>
                </w:tcPr>
                <w:p>
                  <w:pPr>
                    <w:pBdr/>
                    <w:spacing w:after="120"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</w:tc>
            </w:tr>
          </w:tbl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-222250</wp:posOffset>
                      </wp:positionH>
                      <wp:positionV relativeFrom="paragraph">
                        <wp:posOffset>104775</wp:posOffset>
                      </wp:positionV>
                      <wp:extent cx="152400" cy="228600"/>
                      <wp:effectExtent l="0" t="0" r="3175" b="0"/>
                      <wp:wrapNone/>
                      <wp:docPr id="4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Bdr/>
                                    <w:spacing/>
                                    <w:ind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 xml:space="preserve">5.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" o:spid="_x0000_s3" o:spt="1" type="#_x0000_t1" style="position:absolute;z-index:251658752;o:allowoverlap:true;o:allowincell:true;mso-position-horizontal-relative:text;margin-left:-17.50pt;mso-position-horizontal:absolute;mso-position-vertical-relative:text;margin-top:8.25pt;mso-position-vertical:absolute;width:12.00pt;height:18.00pt;mso-wrap-distance-left:9.00pt;mso-wrap-distance-top:0.00pt;mso-wrap-distance-right:9.00pt;mso-wrap-distance-bottom:0.00pt;v-text-anchor:top;visibility:visible;" filled="f" stroked="f">
                      <v:textbox inset="0,0,0,0">
                        <w:txbxContent>
                          <w:p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5.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</w:p>
          <w:tbl>
            <w:tblPr>
              <w:tblInd w:w="108" w:type="dxa"/>
              <w:tblW w:w="10565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2171"/>
              <w:gridCol w:w="2421"/>
              <w:gridCol w:w="2438"/>
              <w:gridCol w:w="2826"/>
            </w:tblGrid>
            <w:tr>
              <w:trPr>
                <w:cantSplit/>
              </w:trPr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restart"/>
                </w:tcPr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</w:rPr>
                  </w:pPr>
                  <w:r>
                    <w:rPr>
                      <w:rFonts w:ascii="Arial" w:hAnsi="Arial" w:cs="Arial"/>
                      <w:caps/>
                    </w:rPr>
                    <w:t xml:space="preserve">Н</w:t>
                  </w:r>
                  <w:r>
                    <w:rPr>
                      <w:rFonts w:ascii="Arial" w:hAnsi="Arial" w:cs="Arial"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</w:rPr>
                  </w:pPr>
                  <w:r>
                    <w:rPr>
                      <w:rFonts w:ascii="Arial" w:hAnsi="Arial" w:cs="Arial"/>
                      <w:caps/>
                    </w:rPr>
                    <w:t xml:space="preserve">А</w:t>
                  </w:r>
                  <w:r>
                    <w:rPr>
                      <w:rFonts w:ascii="Arial" w:hAnsi="Arial" w:cs="Arial"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</w:rPr>
                  </w:pPr>
                  <w:r>
                    <w:rPr>
                      <w:rFonts w:ascii="Arial" w:hAnsi="Arial" w:cs="Arial"/>
                      <w:caps/>
                    </w:rPr>
                    <w:t xml:space="preserve">В</w:t>
                  </w:r>
                  <w:r>
                    <w:rPr>
                      <w:rFonts w:ascii="Arial" w:hAnsi="Arial" w:cs="Arial"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</w:rPr>
                  </w:pPr>
                  <w:r>
                    <w:rPr>
                      <w:rFonts w:ascii="Arial" w:hAnsi="Arial" w:cs="Arial"/>
                      <w:caps/>
                    </w:rPr>
                    <w:t xml:space="preserve">Ы</w:t>
                  </w:r>
                  <w:r>
                    <w:rPr>
                      <w:rFonts w:ascii="Arial" w:hAnsi="Arial" w:cs="Arial"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rFonts w:ascii="Arial" w:hAnsi="Arial" w:cs="Arial"/>
                      <w:caps/>
                    </w:rPr>
                  </w:pPr>
                  <w:r>
                    <w:rPr>
                      <w:rFonts w:ascii="Arial" w:hAnsi="Arial" w:cs="Arial"/>
                      <w:caps/>
                    </w:rPr>
                    <w:t xml:space="preserve">К</w:t>
                  </w:r>
                  <w:r>
                    <w:rPr>
                      <w:rFonts w:ascii="Arial" w:hAnsi="Arial" w:cs="Arial"/>
                      <w:caps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>
                      <w:caps/>
                    </w:rPr>
                  </w:pPr>
                  <w:r>
                    <w:rPr>
                      <w:rFonts w:ascii="Arial" w:hAnsi="Arial" w:cs="Arial"/>
                      <w:caps/>
                    </w:rPr>
                    <w:t xml:space="preserve">И</w:t>
                  </w:r>
                  <w:r>
                    <w:rPr>
                      <w:caps/>
                    </w:rPr>
                  </w:r>
                </w:p>
                <w:p>
                  <w:pPr>
                    <w:pBdr/>
                    <w:spacing/>
                    <w:ind w:firstLine="534" w:left="-534"/>
                    <w:jc w:val="center"/>
                    <w:rPr>
                      <w:caps/>
                    </w:rPr>
                  </w:pPr>
                  <w:r>
                    <w:rPr>
                      <w:caps/>
                    </w:rPr>
                  </w:r>
                  <w:r>
                    <w:rPr>
                      <w:cap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171" w:type="dxa"/>
                </w:tcPr>
                <w:p>
                  <w:pPr>
                    <w:pBdr/>
                    <w:spacing w:before="140"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Иностранные языки</w:t>
                  </w:r>
                  <w:r>
                    <w:rPr>
                      <w:b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685" w:type="dxa"/>
                </w:tcPr>
                <w:p>
                  <w:pPr>
                    <w:pBdr/>
                    <w:spacing w:after="40" w:before="40"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Степень владения </w:t>
                  </w:r>
                  <w:r>
                    <w:rPr>
                      <w:b/>
                    </w:rPr>
                  </w:r>
                </w:p>
                <w:p>
                  <w:pPr>
                    <w:pBdr>
                      <w:top w:val="single" w:color="808080" w:sz="6" w:space="1"/>
                    </w:pBdr>
                    <w:tabs>
                      <w:tab w:val="center" w:leader="none" w:pos="1026"/>
                      <w:tab w:val="center" w:leader="none" w:pos="3435"/>
                      <w:tab w:val="center" w:leader="none" w:pos="5987"/>
                    </w:tabs>
                    <w:spacing w:after="40"/>
                    <w:ind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ab/>
                    <w:t xml:space="preserve">Чтение </w:t>
                  </w:r>
                  <w:r>
                    <w:rPr>
                      <w:b/>
                    </w:rPr>
                    <w:tab/>
                    <w:t xml:space="preserve">Письмо </w:t>
                  </w:r>
                  <w:r>
                    <w:rPr>
                      <w:b/>
                    </w:rPr>
                    <w:tab/>
                    <w:t xml:space="preserve">Устная речь</w:t>
                  </w:r>
                  <w:r>
                    <w:rPr>
                      <w:b/>
                    </w:rPr>
                  </w:r>
                </w:p>
              </w:tc>
            </w:tr>
            <w:tr>
              <w:trPr>
                <w:cantSplit/>
                <w:trHeight w:val="440"/>
              </w:trPr>
              <w:tc>
                <w:tcPr>
                  <w:shd w:val="clear" w:color="auto" w:fill="c3e6b0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caps/>
                    </w:rPr>
                  </w:pPr>
                  <w:r>
                    <w:rPr>
                      <w:caps/>
                    </w:rPr>
                  </w:r>
                  <w:r>
                    <w:rPr>
                      <w:cap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171" w:type="dxa"/>
                </w:tcPr>
                <w:p>
                  <w:pPr>
                    <w:pStyle w:val="762"/>
                    <w:pBdr/>
                    <w:tabs>
                      <w:tab w:val="left" w:leader="none" w:pos="708"/>
                    </w:tabs>
                    <w:spacing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421" w:type="dxa"/>
                </w:tcPr>
                <w:p>
                  <w:pPr>
                    <w:pBdr/>
                    <w:spacing/>
                    <w:ind/>
                    <w:rPr>
                      <w:position w:val="4"/>
                    </w:rPr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отлично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хорошо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слабо</w:t>
                  </w:r>
                  <w:r>
                    <w:rPr>
                      <w:position w:val="4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438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отлично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хорошо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слабо</w:t>
                  </w:r>
                  <w:r/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826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отлично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хорошо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сл</w:t>
                  </w:r>
                  <w:r>
                    <w:rPr>
                      <w:position w:val="4"/>
                    </w:rPr>
                    <w:t xml:space="preserve">а</w:t>
                  </w:r>
                  <w:r>
                    <w:rPr>
                      <w:position w:val="4"/>
                    </w:rPr>
                    <w:t xml:space="preserve">бо</w:t>
                  </w:r>
                  <w:r/>
                </w:p>
              </w:tc>
            </w:tr>
            <w:tr>
              <w:trPr>
                <w:cantSplit/>
                <w:trHeight w:val="440"/>
              </w:trPr>
              <w:tc>
                <w:tcPr>
                  <w:shd w:val="clear" w:color="auto" w:fill="c3e6b0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caps/>
                    </w:rPr>
                  </w:pPr>
                  <w:r>
                    <w:rPr>
                      <w:caps/>
                    </w:rPr>
                  </w:r>
                  <w:r>
                    <w:rPr>
                      <w:cap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171" w:type="dxa"/>
                </w:tcPr>
                <w:p>
                  <w:pPr>
                    <w:pStyle w:val="762"/>
                    <w:pBdr/>
                    <w:tabs>
                      <w:tab w:val="left" w:leader="none" w:pos="708"/>
                    </w:tabs>
                    <w:spacing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421" w:type="dxa"/>
                </w:tcPr>
                <w:p>
                  <w:pPr>
                    <w:pBdr/>
                    <w:spacing/>
                    <w:ind/>
                    <w:rPr>
                      <w:position w:val="4"/>
                    </w:rPr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отлично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хорошо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слабо</w:t>
                  </w:r>
                  <w:r>
                    <w:rPr>
                      <w:position w:val="4"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438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отлично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хорошо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слабо</w:t>
                  </w:r>
                  <w:r/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826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отлично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хорошо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сл</w:t>
                  </w:r>
                  <w:r>
                    <w:rPr>
                      <w:position w:val="4"/>
                    </w:rPr>
                    <w:t xml:space="preserve">а</w:t>
                  </w:r>
                  <w:r>
                    <w:rPr>
                      <w:position w:val="4"/>
                    </w:rPr>
                    <w:t xml:space="preserve">бо</w:t>
                  </w:r>
                  <w:r/>
                </w:p>
              </w:tc>
            </w:tr>
            <w:tr>
              <w:trPr>
                <w:cantSplit/>
                <w:trHeight w:val="466"/>
              </w:trPr>
              <w:tc>
                <w:tcPr>
                  <w:shd w:val="clear" w:color="auto" w:fill="c3e6b0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caps/>
                    </w:rPr>
                  </w:pPr>
                  <w:r>
                    <w:rPr>
                      <w:caps/>
                    </w:rPr>
                  </w:r>
                  <w:r>
                    <w:rPr>
                      <w:caps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17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Владение компьют</w:t>
                  </w:r>
                  <w:r>
                    <w:rPr>
                      <w:b/>
                    </w:rPr>
                    <w:t xml:space="preserve">е</w:t>
                  </w:r>
                  <w:r>
                    <w:rPr>
                      <w:b/>
                    </w:rPr>
                    <w:t xml:space="preserve">ром</w:t>
                  </w:r>
                  <w:r>
                    <w:rPr>
                      <w:b/>
                    </w:rPr>
                  </w:r>
                </w:p>
                <w:p>
                  <w:pPr>
                    <w:pBdr/>
                    <w:spacing/>
                    <w:ind/>
                    <w:rPr>
                      <w:vertAlign w:val="superscript"/>
                    </w:rPr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 пользователь  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</w:t>
                  </w:r>
                  <w:r>
                    <w:rPr>
                      <w:position w:val="4"/>
                    </w:rPr>
                    <w:t xml:space="preserve">профессионал</w:t>
                  </w:r>
                  <w:r>
                    <w:rPr>
                      <w:vertAlign w:val="superscript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4859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Основные программы:</w:t>
                  </w:r>
                  <w:r>
                    <w:rPr>
                      <w:b/>
                    </w:rPr>
                  </w:r>
                </w:p>
              </w:tc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2826" w:type="dxa"/>
                </w:tcPr>
                <w:p>
                  <w:pPr>
                    <w:pBdr/>
                    <w:spacing/>
                    <w:ind/>
                    <w:rPr>
                      <w:position w:val="4"/>
                    </w:rPr>
                  </w:pPr>
                  <w:r>
                    <w:rPr>
                      <w:position w:val="4"/>
                    </w:rPr>
                    <w:t xml:space="preserve">Скорость печатания</w:t>
                  </w:r>
                  <w:r>
                    <w:rPr>
                      <w:position w:val="4"/>
                    </w:rPr>
                  </w:r>
                </w:p>
                <w:p>
                  <w:pPr>
                    <w:pBdr/>
                    <w:spacing/>
                    <w:ind/>
                    <w:rPr>
                      <w:position w:val="4"/>
                    </w:rPr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высокая    </w:t>
                  </w: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средняя </w:t>
                  </w:r>
                  <w:r>
                    <w:rPr>
                      <w:position w:val="4"/>
                    </w:rPr>
                  </w:r>
                </w:p>
                <w:p>
                  <w:pPr>
                    <w:pBdr/>
                    <w:spacing/>
                    <w:ind/>
                    <w:rPr>
                      <w:vertAlign w:val="superscript"/>
                    </w:rPr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низкая</w:t>
                  </w:r>
                  <w:r>
                    <w:rPr>
                      <w:vertAlign w:val="superscript"/>
                    </w:rPr>
                  </w:r>
                </w:p>
              </w:tc>
            </w:tr>
            <w:tr>
              <w:trPr>
                <w:cantSplit/>
                <w:trHeight w:val="440"/>
              </w:trPr>
              <w:tc>
                <w:tcPr>
                  <w:shd w:val="clear" w:color="auto" w:fill="c3e6b0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709" w:type="dxa"/>
                  <w:vAlign w:val="center"/>
                  <w:vMerge w:val="continue"/>
                </w:tcPr>
                <w:p>
                  <w:pPr>
                    <w:pBdr/>
                    <w:spacing/>
                    <w:ind/>
                    <w:rPr>
                      <w:caps/>
                    </w:rPr>
                  </w:pPr>
                  <w:r>
                    <w:rPr>
                      <w:caps/>
                    </w:rPr>
                  </w:r>
                  <w:r>
                    <w:rPr>
                      <w:caps/>
                    </w:rPr>
                  </w:r>
                </w:p>
              </w:tc>
              <w:tc>
                <w:tcPr>
                  <w:gridSpan w:val="4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9856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Дополнительные навыки:</w:t>
                  </w:r>
                  <w:r/>
                </w:p>
                <w:p>
                  <w:pPr>
                    <w:pBdr/>
                    <w:spacing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  <w:p>
                  <w:pPr>
                    <w:pBdr/>
                    <w:spacing/>
                    <w:ind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  <w:r>
                    <w:rPr>
                      <w:vertAlign w:val="superscript"/>
                    </w:rPr>
                  </w:r>
                </w:p>
              </w:tc>
            </w:tr>
          </w:tbl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2"/>
            <w:shd w:val="clear" w:color="auto" w:fill="c3e6b0"/>
            <w:tcBorders/>
            <w:tcW w:w="668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0796" w:type="dxa"/>
          </w:tcPr>
          <w:p>
            <w:pPr>
              <w:pStyle w:val="745"/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2"/>
            <w:shd w:val="clear" w:color="auto" w:fill="c3e6b0"/>
            <w:tcBorders/>
            <w:tcW w:w="668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0796" w:type="dxa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gridBefore w:val="1"/>
        </w:trPr>
        <w:tc>
          <w:tcPr>
            <w:shd w:val="clear" w:color="auto" w:fill="c3e6b0"/>
            <w:tcBorders/>
            <w:tcW w:w="237" w:type="dxa"/>
          </w:tcPr>
          <w:p>
            <w:pPr>
              <w:pBdr/>
              <w:spacing/>
              <w:ind/>
              <w:rPr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-222250</wp:posOffset>
                      </wp:positionH>
                      <wp:positionV relativeFrom="paragraph">
                        <wp:posOffset>125730</wp:posOffset>
                      </wp:positionV>
                      <wp:extent cx="152400" cy="228600"/>
                      <wp:effectExtent l="0" t="1905" r="3175" b="0"/>
                      <wp:wrapNone/>
                      <wp:docPr id="5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Bdr/>
                                    <w:spacing/>
                                    <w:ind/>
                                    <w:rPr/>
                                  </w:pPr>
                                  <w:r/>
                                  <w:r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" o:spid="_x0000_s4" o:spt="1" type="#_x0000_t1" style="position:absolute;z-index:251654656;o:allowoverlap:true;o:allowincell:true;mso-position-horizontal-relative:text;margin-left:-17.50pt;mso-position-horizontal:absolute;mso-position-vertical-relative:text;margin-top:9.90pt;mso-position-vertical:absolute;width:12.00pt;height:18.00pt;mso-wrap-distance-left:9.00pt;mso-wrap-distance-top:0.00pt;mso-wrap-distance-right:9.00pt;mso-wrap-distance-bottom:0.00pt;v-text-anchor:top;visibility:visible;" filled="f" stroked="f">
                      <v:textbox inset="0,0,0,0">
                        <w:txbxContent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Borders/>
            <w:tcW w:w="237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0794" w:type="dxa"/>
          </w:tcPr>
          <w:p>
            <w:pPr>
              <w:pBdr/>
              <w:spacing w:after="120"/>
              <w:ind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6.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Трудовая деятельность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</w:r>
          </w:p>
          <w:p>
            <w:pPr>
              <w:pStyle w:val="764"/>
              <w:pBdr/>
              <w:spacing/>
              <w:ind w:left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Опишите подробно Ваш профессиональный опыт (последние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3 места работы</w:t>
            </w:r>
            <w:r>
              <w:rPr>
                <w:rFonts w:ascii="Arial" w:hAnsi="Arial" w:cs="Arial"/>
                <w:sz w:val="19"/>
                <w:szCs w:val="19"/>
              </w:rPr>
              <w:t xml:space="preserve">) в обратном порядке,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начиная с последнего места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.</w:t>
            </w:r>
            <w:r>
              <w:rPr>
                <w:rFonts w:ascii="Arial" w:hAnsi="Arial" w:cs="Arial"/>
                <w:sz w:val="19"/>
                <w:szCs w:val="19"/>
              </w:rPr>
            </w:r>
          </w:p>
          <w:tbl>
            <w:tblPr>
              <w:tblW w:w="10621" w:type="dxa"/>
              <w:tblCellMar>
                <w:left w:w="70" w:type="dxa"/>
                <w:right w:w="70" w:type="dxa"/>
              </w:tblCellMar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70"/>
              <w:gridCol w:w="1170"/>
              <w:gridCol w:w="3873"/>
              <w:gridCol w:w="850"/>
              <w:gridCol w:w="3558"/>
            </w:tblGrid>
            <w:tr>
              <w:trPr/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Дата нач</w:t>
                  </w:r>
                  <w:r>
                    <w:rPr>
                      <w:b/>
                    </w:rPr>
                    <w:t xml:space="preserve">а</w:t>
                  </w:r>
                  <w:r>
                    <w:rPr>
                      <w:b/>
                    </w:rPr>
                    <w:t xml:space="preserve">ла</w:t>
                  </w:r>
                  <w:r>
                    <w:rPr>
                      <w:b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Дата око</w:t>
                  </w: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</w:rPr>
                    <w:t xml:space="preserve">чания</w:t>
                  </w:r>
                  <w:r>
                    <w:rPr>
                      <w:b/>
                    </w:rPr>
                  </w:r>
                </w:p>
              </w:tc>
              <w:tc>
                <w:tcPr>
                  <w:gridSpan w:val="2"/>
                  <w:shd w:val="clear" w:color="auto" w:fill="c3e6b0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W w:w="4723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Полное название организации</w:t>
                  </w:r>
                  <w:r>
                    <w:rPr>
                      <w:b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tcW w:w="3558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Занятость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6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6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6" w:space="0"/>
                  </w:tcBorders>
                  <w:tcW w:w="4723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12" w:space="0"/>
                  </w:tcBorders>
                  <w:tcW w:w="3558" w:type="dxa"/>
                  <w:vAlign w:val="center"/>
                </w:tcPr>
                <w:p>
                  <w:pPr>
                    <w:numPr>
                      <w:ilvl w:val="0"/>
                      <w:numId w:val="3"/>
                    </w:numPr>
                    <w:pBdr/>
                    <w:spacing/>
                    <w:ind/>
                    <w:jc w:val="center"/>
                    <w:rPr>
                      <w:position w:val="4"/>
                    </w:rPr>
                  </w:pPr>
                  <w:r>
                    <w:rPr>
                      <w:position w:val="4"/>
                    </w:rPr>
                    <w:t xml:space="preserve">постоянная </w:t>
                  </w:r>
                  <w:r>
                    <w:rPr>
                      <w:position w:val="4"/>
                    </w:rPr>
                  </w:r>
                </w:p>
                <w:p>
                  <w:pPr>
                    <w:pBdr/>
                    <w:spacing/>
                    <w:ind w:left="360"/>
                    <w:jc w:val="center"/>
                    <w:rPr>
                      <w:position w:val="4"/>
                    </w:rPr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 по совместительству</w:t>
                  </w:r>
                  <w:r>
                    <w:rPr>
                      <w:position w:val="4"/>
                    </w:rPr>
                  </w:r>
                </w:p>
              </w:tc>
            </w:tr>
            <w:tr>
              <w:trPr>
                <w:trHeight w:val="387"/>
              </w:trPr>
              <w:tc>
                <w:tcPr>
                  <w:gridSpan w:val="3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8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Основные направл</w:t>
                  </w:r>
                  <w:r>
                    <w:rPr>
                      <w:b/>
                    </w:rPr>
                    <w:t xml:space="preserve">ения деятельности организации</w:t>
                  </w:r>
                  <w:r>
                    <w:rPr>
                      <w:b/>
                    </w:rPr>
                  </w:r>
                </w:p>
              </w:tc>
              <w:tc>
                <w:tcPr>
                  <w:gridSpan w:val="2"/>
                  <w:shd w:val="clear" w:color="auto" w:fill="c3e6b0"/>
                  <w:tcBorders>
                    <w:top w:val="single" w:color="auto" w:sz="12" w:space="0"/>
                    <w:left w:val="single" w:color="auto" w:sz="8" w:space="0"/>
                    <w:bottom w:val="single" w:color="auto" w:sz="6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Адрес и телефон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3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3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6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Должность, уровень зарплаты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 w:right="-70"/>
                    <w:rPr>
                      <w:b/>
                    </w:rPr>
                  </w:pPr>
                  <w:r>
                    <w:rPr>
                      <w:b/>
                    </w:rPr>
                    <w:t xml:space="preserve">Описание работы (круг обязанностей, характер решаемых задач</w:t>
                  </w:r>
                  <w:r>
                    <w:rPr>
                      <w:b/>
                    </w:rPr>
                    <w:t xml:space="preserve">, кол-во подчиненных</w:t>
                  </w:r>
                  <w:r>
                    <w:rPr>
                      <w:b/>
                    </w:rPr>
                    <w:t xml:space="preserve">)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Причины ухода</w:t>
                  </w:r>
                  <w:r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  <w:tbl>
            <w:tblPr>
              <w:tblW w:w="10621" w:type="dxa"/>
              <w:tblCellMar>
                <w:left w:w="70" w:type="dxa"/>
                <w:right w:w="70" w:type="dxa"/>
              </w:tblCellMar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70"/>
              <w:gridCol w:w="1170"/>
              <w:gridCol w:w="3873"/>
              <w:gridCol w:w="850"/>
              <w:gridCol w:w="3558"/>
            </w:tblGrid>
            <w:tr>
              <w:trPr/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none" w:color="000000" w:sz="4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Дата нач</w:t>
                  </w:r>
                  <w:r>
                    <w:rPr>
                      <w:b/>
                    </w:rPr>
                    <w:t xml:space="preserve">а</w:t>
                  </w:r>
                  <w:r>
                    <w:rPr>
                      <w:b/>
                    </w:rPr>
                    <w:t xml:space="preserve">ла</w:t>
                  </w:r>
                  <w:r>
                    <w:rPr>
                      <w:b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12" w:space="0"/>
                    <w:left w:val="none" w:color="000000" w:sz="4" w:space="0"/>
                    <w:bottom w:val="single" w:color="auto" w:sz="6" w:space="0"/>
                    <w:right w:val="none" w:color="000000" w:sz="4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Дата око</w:t>
                  </w: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</w:rPr>
                    <w:t xml:space="preserve">чания</w:t>
                  </w:r>
                  <w:r>
                    <w:rPr>
                      <w:b/>
                    </w:rPr>
                  </w:r>
                </w:p>
              </w:tc>
              <w:tc>
                <w:tcPr>
                  <w:gridSpan w:val="2"/>
                  <w:shd w:val="clear" w:color="auto" w:fill="c3e6b0"/>
                  <w:tcBorders>
                    <w:top w:val="single" w:color="auto" w:sz="12" w:space="0"/>
                    <w:left w:val="none" w:color="000000" w:sz="4" w:space="0"/>
                    <w:bottom w:val="single" w:color="auto" w:sz="6" w:space="0"/>
                    <w:right w:val="none" w:color="000000" w:sz="4" w:space="0"/>
                  </w:tcBorders>
                  <w:tcW w:w="4723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Полное название организации</w:t>
                  </w:r>
                  <w:r>
                    <w:rPr>
                      <w:b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12" w:space="0"/>
                    <w:left w:val="none" w:color="000000" w:sz="4" w:space="0"/>
                    <w:bottom w:val="single" w:color="auto" w:sz="6" w:space="0"/>
                    <w:right w:val="single" w:color="auto" w:sz="12" w:space="0"/>
                  </w:tcBorders>
                  <w:tcW w:w="3558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Занятость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6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6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6" w:space="0"/>
                  </w:tcBorders>
                  <w:tcW w:w="4723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  <w:tc>
                <w:tcPr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12" w:space="0"/>
                  </w:tcBorders>
                  <w:tcW w:w="3558" w:type="dxa"/>
                </w:tcPr>
                <w:p>
                  <w:pPr>
                    <w:numPr>
                      <w:ilvl w:val="0"/>
                      <w:numId w:val="3"/>
                    </w:numPr>
                    <w:pBdr/>
                    <w:spacing/>
                    <w:ind/>
                    <w:jc w:val="center"/>
                    <w:rPr>
                      <w:position w:val="4"/>
                    </w:rPr>
                  </w:pPr>
                  <w:r>
                    <w:rPr>
                      <w:position w:val="4"/>
                    </w:rPr>
                    <w:t xml:space="preserve">постоянная</w:t>
                  </w:r>
                  <w:r>
                    <w:rPr>
                      <w:position w:val="4"/>
                    </w:rPr>
                  </w:r>
                </w:p>
                <w:p>
                  <w:pPr>
                    <w:pBdr/>
                    <w:spacing/>
                    <w:ind/>
                    <w:jc w:val="center"/>
                    <w:rPr/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 по совместительству</w:t>
                  </w:r>
                  <w:r/>
                </w:p>
              </w:tc>
            </w:tr>
            <w:tr>
              <w:trPr/>
              <w:tc>
                <w:tcPr>
                  <w:gridSpan w:val="3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none" w:color="000000" w:sz="4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Основные направл</w:t>
                  </w:r>
                  <w:r>
                    <w:rPr>
                      <w:b/>
                    </w:rPr>
                    <w:t xml:space="preserve">ения деятельности организации</w:t>
                  </w:r>
                  <w:r>
                    <w:rPr>
                      <w:b/>
                    </w:rPr>
                  </w:r>
                </w:p>
              </w:tc>
              <w:tc>
                <w:tcPr>
                  <w:gridSpan w:val="2"/>
                  <w:shd w:val="clear" w:color="auto" w:fill="c3e6b0"/>
                  <w:tcBorders>
                    <w:top w:val="single" w:color="auto" w:sz="12" w:space="0"/>
                    <w:left w:val="none" w:color="000000" w:sz="4" w:space="0"/>
                    <w:bottom w:val="single" w:color="auto" w:sz="6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Адрес и телефон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3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3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6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Должность, уровень зарплаты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Описание работы (круг обязанностей, характер решаемых задач</w:t>
                  </w:r>
                  <w:r>
                    <w:rPr>
                      <w:b/>
                    </w:rPr>
                    <w:t xml:space="preserve">, кол-во подчиненных</w:t>
                  </w:r>
                  <w:r>
                    <w:rPr>
                      <w:b/>
                    </w:rPr>
                    <w:t xml:space="preserve">)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Причины ухода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</w:tbl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tbl>
            <w:tblPr>
              <w:tblW w:w="10621" w:type="dxa"/>
              <w:tblCellMar>
                <w:left w:w="70" w:type="dxa"/>
                <w:right w:w="70" w:type="dxa"/>
              </w:tblCellMar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70"/>
              <w:gridCol w:w="1170"/>
              <w:gridCol w:w="3873"/>
              <w:gridCol w:w="850"/>
              <w:gridCol w:w="3558"/>
            </w:tblGrid>
            <w:tr>
              <w:trPr/>
              <w:tc>
                <w:tcPr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none" w:color="000000" w:sz="4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Дата нач</w:t>
                  </w:r>
                  <w:r>
                    <w:rPr>
                      <w:b/>
                    </w:rPr>
                    <w:t xml:space="preserve">а</w:t>
                  </w:r>
                  <w:r>
                    <w:rPr>
                      <w:b/>
                    </w:rPr>
                    <w:t xml:space="preserve">ла</w:t>
                  </w:r>
                  <w:r>
                    <w:rPr>
                      <w:b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12" w:space="0"/>
                    <w:left w:val="none" w:color="000000" w:sz="4" w:space="0"/>
                    <w:bottom w:val="single" w:color="auto" w:sz="6" w:space="0"/>
                    <w:right w:val="none" w:color="000000" w:sz="4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Дата око</w:t>
                  </w: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</w:rPr>
                    <w:t xml:space="preserve">чания</w:t>
                  </w:r>
                  <w:r>
                    <w:rPr>
                      <w:b/>
                    </w:rPr>
                  </w:r>
                </w:p>
              </w:tc>
              <w:tc>
                <w:tcPr>
                  <w:gridSpan w:val="2"/>
                  <w:shd w:val="clear" w:color="auto" w:fill="c3e6b0"/>
                  <w:tcBorders>
                    <w:top w:val="single" w:color="auto" w:sz="12" w:space="0"/>
                    <w:left w:val="none" w:color="000000" w:sz="4" w:space="0"/>
                    <w:bottom w:val="single" w:color="auto" w:sz="6" w:space="0"/>
                    <w:right w:val="none" w:color="000000" w:sz="4" w:space="0"/>
                  </w:tcBorders>
                  <w:tcW w:w="4723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Полное название организации</w:t>
                  </w:r>
                  <w:r>
                    <w:rPr>
                      <w:b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12" w:space="0"/>
                    <w:left w:val="none" w:color="000000" w:sz="4" w:space="0"/>
                    <w:bottom w:val="single" w:color="auto" w:sz="6" w:space="0"/>
                    <w:right w:val="single" w:color="auto" w:sz="12" w:space="0"/>
                  </w:tcBorders>
                  <w:tcW w:w="3558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Занятость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6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  <w:tc>
                <w:tcPr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6" w:space="0"/>
                  </w:tcBorders>
                  <w:tcW w:w="117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6" w:space="0"/>
                  </w:tcBorders>
                  <w:tcW w:w="4723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  <w:tc>
                <w:tcPr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12" w:space="0"/>
                  </w:tcBorders>
                  <w:tcW w:w="3558" w:type="dxa"/>
                  <w:vAlign w:val="center"/>
                </w:tcPr>
                <w:p>
                  <w:pPr>
                    <w:numPr>
                      <w:ilvl w:val="0"/>
                      <w:numId w:val="3"/>
                    </w:numPr>
                    <w:pBdr/>
                    <w:spacing/>
                    <w:ind/>
                    <w:jc w:val="center"/>
                    <w:rPr>
                      <w:position w:val="4"/>
                    </w:rPr>
                  </w:pPr>
                  <w:r>
                    <w:rPr>
                      <w:position w:val="4"/>
                    </w:rPr>
                    <w:t xml:space="preserve">постоянная</w:t>
                  </w:r>
                  <w:r>
                    <w:rPr>
                      <w:position w:val="4"/>
                    </w:rPr>
                  </w:r>
                </w:p>
                <w:p>
                  <w:pPr>
                    <w:pBdr/>
                    <w:spacing w:before="60"/>
                    <w:ind/>
                    <w:jc w:val="center"/>
                    <w:rPr>
                      <w:position w:val="4"/>
                    </w:rPr>
                  </w:pPr>
                  <w:r>
                    <w:rPr>
                      <w:rFonts w:ascii="Wingdings" w:hAnsi="Wingdings" w:eastAsia="Wingdings" w:cs="Wingdings"/>
                      <w:position w:val="4"/>
                    </w:rPr>
                    <w:t xml:space="preserve">¨</w:t>
                  </w:r>
                  <w:r>
                    <w:rPr>
                      <w:position w:val="4"/>
                    </w:rPr>
                    <w:t xml:space="preserve">  по совместительству</w:t>
                  </w:r>
                  <w:r>
                    <w:rPr>
                      <w:position w:val="4"/>
                    </w:rPr>
                  </w:r>
                </w:p>
              </w:tc>
            </w:tr>
            <w:tr>
              <w:trPr/>
              <w:tc>
                <w:tcPr>
                  <w:gridSpan w:val="3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none" w:color="000000" w:sz="4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Основные направления деятельности ор</w:t>
                  </w:r>
                  <w:r>
                    <w:rPr>
                      <w:b/>
                    </w:rPr>
                    <w:t xml:space="preserve">ганизации</w:t>
                  </w:r>
                  <w:r>
                    <w:rPr>
                      <w:b/>
                    </w:rPr>
                  </w:r>
                </w:p>
              </w:tc>
              <w:tc>
                <w:tcPr>
                  <w:gridSpan w:val="2"/>
                  <w:shd w:val="clear" w:color="auto" w:fill="c3e6b0"/>
                  <w:tcBorders>
                    <w:top w:val="single" w:color="auto" w:sz="12" w:space="0"/>
                    <w:left w:val="none" w:color="000000" w:sz="4" w:space="0"/>
                    <w:bottom w:val="single" w:color="auto" w:sz="6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Адрес и телефон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3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3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6" w:space="0"/>
                  </w:tcBorders>
                  <w:tcW w:w="6213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12" w:space="0"/>
                    <w:right w:val="single" w:color="auto" w:sz="12" w:space="0"/>
                  </w:tcBorders>
                  <w:tcW w:w="4408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Должн</w:t>
                  </w:r>
                  <w:r>
                    <w:rPr>
                      <w:b/>
                    </w:rPr>
                    <w:br/>
                  </w:r>
                  <w:r>
                    <w:rPr>
                      <w:b/>
                    </w:rPr>
                    <w:t xml:space="preserve">сть</w:t>
                  </w:r>
                  <w:r>
                    <w:rPr>
                      <w:b/>
                    </w:rPr>
                    <w:t xml:space="preserve">, уровень зарплаты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Описание работы (круг обязанностей, характер решаемых задач</w:t>
                  </w:r>
                  <w:r>
                    <w:rPr>
                      <w:b/>
                    </w:rPr>
                    <w:t xml:space="preserve">, кол-во подчиненных</w:t>
                  </w:r>
                  <w:r>
                    <w:rPr>
                      <w:b/>
                    </w:rPr>
                    <w:t xml:space="preserve">)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6" w:space="0"/>
                    <w:left w:val="single" w:color="auto" w:sz="12" w:space="0"/>
                    <w:bottom w:val="single" w:color="auto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gridSpan w:val="5"/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Причины ухода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gridSpan w:val="5"/>
                  <w:tcBorders>
                    <w:top w:val="single" w:color="auto" w:sz="4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t xml:space="preserve"> </w:t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tbl>
      <w:tblPr>
        <w:tblW w:w="11268" w:type="dxa"/>
        <w:tblBorders/>
        <w:tblLayout w:type="fixed"/>
        <w:tblLook w:val="01E0" w:firstRow="1" w:lastRow="1" w:firstColumn="1" w:lastColumn="1" w:noHBand="0" w:noVBand="0"/>
      </w:tblPr>
      <w:tblGrid>
        <w:gridCol w:w="237"/>
        <w:gridCol w:w="237"/>
        <w:gridCol w:w="10794"/>
      </w:tblGrid>
      <w:tr>
        <w:trPr/>
        <w:tc>
          <w:tcPr>
            <w:shd w:val="clear" w:color="auto" w:fill="c3e6b0"/>
            <w:tcBorders/>
            <w:tcW w:w="237" w:type="dxa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</w:rPr>
              <w:br w:type="page" w:clear="all"/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-222250</wp:posOffset>
                      </wp:positionH>
                      <wp:positionV relativeFrom="paragraph">
                        <wp:posOffset>125730</wp:posOffset>
                      </wp:positionV>
                      <wp:extent cx="152400" cy="228600"/>
                      <wp:effectExtent l="0" t="1905" r="3175" b="0"/>
                      <wp:wrapNone/>
                      <wp:docPr id="6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Bdr/>
                                    <w:spacing/>
                                    <w:ind/>
                                    <w:rPr/>
                                  </w:pPr>
                                  <w:r/>
                                  <w:r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" o:spid="_x0000_s5" o:spt="1" type="#_x0000_t1" style="position:absolute;z-index:251659776;o:allowoverlap:true;o:allowincell:true;mso-position-horizontal-relative:text;margin-left:-17.50pt;mso-position-horizontal:absolute;mso-position-vertical-relative:text;margin-top:9.90pt;mso-position-vertical:absolute;width:12.00pt;height:18.00pt;mso-wrap-distance-left:9.00pt;mso-wrap-distance-top:0.00pt;mso-wrap-distance-right:9.00pt;mso-wrap-distance-bottom:0.00pt;v-text-anchor:top;visibility:visible;" filled="f" stroked="f">
                      <v:textbox inset="0,0,0,0">
                        <w:txbxContent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Borders/>
            <w:tcW w:w="237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0794" w:type="dxa"/>
          </w:tcPr>
          <w:p>
            <w:pPr>
              <w:pBdr/>
              <w:spacing w:after="120"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 w:after="120"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Профессиональная характеристика</w:t>
            </w:r>
            <w:r>
              <w:rPr>
                <w:b/>
                <w:bCs/>
              </w:rPr>
            </w:r>
          </w:p>
          <w:p>
            <w:pPr>
              <w:pBdr/>
              <w:spacing w:after="60"/>
              <w:ind w:right="-1" w:left="16"/>
              <w:jc w:val="both"/>
              <w:rPr/>
            </w:pPr>
            <w:r>
              <w:t xml:space="preserve">Опишите, пожалуйста, как можно подробнее область Вашей профессиональной </w:t>
            </w:r>
            <w:r>
              <w:t xml:space="preserve">деятельности,</w:t>
            </w:r>
            <w:r>
              <w:t xml:space="preserve"> знания, навыки и деловые связи, профессионально важные качества:</w:t>
            </w:r>
            <w:r/>
          </w:p>
          <w:tbl>
            <w:tblPr>
              <w:tblW w:w="10621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1"/>
            </w:tblGrid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</w:tbl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750"/>
              <w:pBdr/>
              <w:spacing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Ближайшие и долгосрочные цели Вашей профессиональной карьеры</w:t>
            </w:r>
            <w:r>
              <w:rPr>
                <w:sz w:val="20"/>
                <w:szCs w:val="20"/>
              </w:rPr>
            </w:r>
          </w:p>
          <w:tbl>
            <w:tblPr>
              <w:tblW w:w="10621" w:type="dxa"/>
              <w:tblCellMar>
                <w:left w:w="70" w:type="dxa"/>
                <w:right w:w="70" w:type="dxa"/>
              </w:tblCellMar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1"/>
            </w:tblGrid>
            <w:tr>
              <w:trPr/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 w:left="16"/>
              <w:rPr>
                <w:b/>
                <w:bCs/>
              </w:rPr>
            </w:pPr>
            <w:r>
              <w:rPr>
                <w:b/>
                <w:bCs/>
              </w:rPr>
              <w:t xml:space="preserve">Ваши интересы, увлечения, занятия спортом</w:t>
            </w:r>
            <w:r>
              <w:rPr>
                <w:b/>
                <w:bCs/>
              </w:rPr>
            </w:r>
          </w:p>
          <w:tbl>
            <w:tblPr>
              <w:tblW w:w="10621" w:type="dxa"/>
              <w:tblCellMar>
                <w:left w:w="70" w:type="dxa"/>
                <w:right w:w="70" w:type="dxa"/>
              </w:tblCellMar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1"/>
            </w:tblGrid>
            <w:tr>
              <w:trPr/>
              <w:tc>
                <w:tcPr>
                  <w:tcBorders>
                    <w:top w:val="single" w:color="auto" w:sz="12" w:space="0"/>
                    <w:left w:val="single" w:color="auto" w:sz="12" w:space="0"/>
                    <w:bottom w:val="none" w:color="000000" w:sz="4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none" w:color="000000" w:sz="4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/>
                  </w:pPr>
                  <w:r/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  <w:r/>
          </w:p>
          <w:tbl>
            <w:tblPr>
              <w:tblW w:w="10631" w:type="dxa"/>
              <w:tblCellMar>
                <w:left w:w="70" w:type="dxa"/>
                <w:right w:w="70" w:type="dxa"/>
              </w:tblCellMar>
              <w:tblBorders/>
              <w:tblLayout w:type="fixed"/>
              <w:tblLook w:val="0000" w:firstRow="0" w:lastRow="0" w:firstColumn="0" w:lastColumn="0" w:noHBand="0" w:noVBand="0"/>
            </w:tblPr>
            <w:tblGrid>
              <w:gridCol w:w="10631"/>
            </w:tblGrid>
            <w:tr>
              <w:trPr/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631" w:type="dxa"/>
                </w:tcPr>
                <w:p>
                  <w:pPr>
                    <w:pBdr/>
                    <w:spacing/>
                    <w:ind/>
                    <w:rPr>
                      <w:b/>
                    </w:rPr>
                  </w:pPr>
                  <w:r>
                    <w:rPr>
                      <w:b/>
                    </w:rPr>
                    <w:t xml:space="preserve">Укажите, пожалуйста, источник, из которого Вы узнали о </w:t>
                  </w:r>
                  <w:r>
                    <w:rPr>
                      <w:b/>
                    </w:rPr>
                    <w:t xml:space="preserve">нашей Компании, </w:t>
                  </w:r>
                  <w:r>
                    <w:rPr>
                      <w:b/>
                    </w:rPr>
                    <w:t xml:space="preserve">о данной вакансии:</w:t>
                  </w:r>
                  <w:r>
                    <w:rPr>
                      <w:b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auto" w:sz="4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tcW w:w="10631" w:type="dxa"/>
                </w:tcPr>
                <w:p>
                  <w:pPr>
                    <w:pBdr/>
                    <w:spacing/>
                    <w:ind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748"/>
              <w:pBdr/>
              <w:spacing/>
              <w:ind/>
              <w:jc w:val="center"/>
              <w:rPr/>
            </w:pPr>
            <w:r/>
            <w:r/>
          </w:p>
          <w:p>
            <w:pPr>
              <w:pStyle w:val="748"/>
              <w:pBdr/>
              <w:spacing/>
              <w:ind/>
              <w:jc w:val="center"/>
              <w:rPr/>
            </w:pPr>
            <w:r>
              <w:t xml:space="preserve">СВЕДЕНИЯ, НЕОБХОДИМЫЕ ДЛЯ ПОЛУЧЕНИЯ РЕКОМЕНДАЦИЙ</w:t>
            </w:r>
            <w:r/>
          </w:p>
          <w:p>
            <w:pPr>
              <w:pBdr/>
              <w:tabs>
                <w:tab w:val="left" w:leader="none" w:pos="4002"/>
              </w:tabs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tbl>
            <w:tblPr>
              <w:tblW w:w="10631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01"/>
              <w:gridCol w:w="2700"/>
              <w:gridCol w:w="3120"/>
              <w:gridCol w:w="2410"/>
            </w:tblGrid>
            <w:tr>
              <w:trPr/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401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организации</w:t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700" w:type="dxa"/>
                </w:tcPr>
                <w:p>
                  <w:pPr>
                    <w:pStyle w:val="751"/>
                    <w:pBdr/>
                    <w:spacing/>
                    <w:ind w:left="0"/>
                    <w:rPr/>
                  </w:pPr>
                  <w:r>
                    <w:t xml:space="preserve">Фамилия И.О. </w:t>
                  </w:r>
                  <w:r>
                    <w:t xml:space="preserve">рекоменд</w:t>
                  </w:r>
                  <w:r>
                    <w:t xml:space="preserve">о</w:t>
                  </w:r>
                  <w:r>
                    <w:t xml:space="preserve">да</w:t>
                  </w:r>
                  <w:r>
                    <w:t xml:space="preserve">теля</w:t>
                  </w:r>
                  <w:r/>
                </w:p>
              </w:tc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12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Должность</w:t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410" w:type="dxa"/>
                </w:tcPr>
                <w:p>
                  <w:pPr>
                    <w:pStyle w:val="749"/>
                    <w:pBdr/>
                    <w:spacing/>
                    <w:ind w:left="0"/>
                    <w:jc w:val="center"/>
                    <w:rPr/>
                  </w:pPr>
                  <w:r>
                    <w:t xml:space="preserve">Телефон</w:t>
                  </w:r>
                  <w:r/>
                </w:p>
              </w:tc>
            </w:tr>
            <w:tr>
              <w:trPr/>
              <w:tc>
                <w:tcPr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tcW w:w="2401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70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12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tcW w:w="241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tcW w:w="2401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70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12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tcW w:w="241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tcW w:w="2401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70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12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tcW w:w="2410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left="138"/>
                    <w:rPr/>
                  </w:pPr>
                  <w:r/>
                  <w:r/>
                </w:p>
              </w:tc>
            </w:tr>
          </w:tbl>
          <w:p>
            <w:pPr>
              <w:pBdr/>
              <w:tabs>
                <w:tab w:val="left" w:leader="none" w:pos="4002"/>
              </w:tabs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746"/>
              <w:pBdr/>
              <w:tabs>
                <w:tab w:val="left" w:leader="none" w:pos="4002"/>
              </w:tabs>
              <w:spacing/>
              <w:ind w:left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6"/>
              <w:pBdr/>
              <w:tabs>
                <w:tab w:val="left" w:leader="none" w:pos="4002"/>
              </w:tabs>
              <w:spacing/>
              <w:ind w:left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ВОЗМОЖНОСТЬ ЕЗДИТЬ В КОМАНДИРОВКИ: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 w:before="240"/>
              <w:ind w:firstLine="425"/>
              <w:rPr>
                <w:b/>
                <w:bCs/>
              </w:rPr>
            </w:pPr>
            <w:r>
              <w:rPr>
                <w:b/>
                <w:bCs/>
              </w:rPr>
              <w:t xml:space="preserve">Состав семьи: (супруг/супруга, </w:t>
            </w:r>
            <w:r>
              <w:rPr>
                <w:b/>
                <w:bCs/>
              </w:rPr>
              <w:t xml:space="preserve">сожитель, </w:t>
            </w:r>
            <w:r>
              <w:rPr>
                <w:b/>
                <w:bCs/>
              </w:rPr>
              <w:t xml:space="preserve">родители, дети, родные братья и сестры)</w:t>
            </w:r>
            <w:r>
              <w:rPr>
                <w:b/>
                <w:bCs/>
              </w:rPr>
            </w:r>
          </w:p>
          <w:tbl>
            <w:tblPr>
              <w:tblW w:w="14243" w:type="dxa"/>
              <w:tblCellMar>
                <w:left w:w="28" w:type="dxa"/>
                <w:right w:w="28" w:type="dxa"/>
              </w:tblCellMar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64"/>
              <w:gridCol w:w="3686"/>
              <w:gridCol w:w="1134"/>
              <w:gridCol w:w="2835"/>
              <w:gridCol w:w="5224"/>
            </w:tblGrid>
            <w:tr>
              <w:trPr>
                <w:trHeight w:val="377"/>
              </w:trPr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64" w:type="dxa"/>
                  <w:vAlign w:val="center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Степень ро</w:t>
                  </w:r>
                  <w:r>
                    <w:rPr>
                      <w:b/>
                      <w:bCs/>
                    </w:rPr>
                    <w:t xml:space="preserve">д</w:t>
                  </w:r>
                  <w:r>
                    <w:rPr>
                      <w:b/>
                      <w:bCs/>
                    </w:rPr>
                    <w:t xml:space="preserve">ства</w:t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686" w:type="dxa"/>
                  <w:vAlign w:val="center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Фамилия И.О.</w:t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  <w:vAlign w:val="center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ро</w:t>
                  </w:r>
                  <w:r>
                    <w:rPr>
                      <w:b/>
                      <w:bCs/>
                    </w:rPr>
                    <w:t xml:space="preserve">ж</w:t>
                  </w:r>
                  <w:r>
                    <w:rPr>
                      <w:b/>
                      <w:bCs/>
                    </w:rPr>
                    <w:t xml:space="preserve">дения </w:t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835" w:type="dxa"/>
                  <w:vAlign w:val="center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Место работы, должность</w:t>
                  </w:r>
                  <w:r>
                    <w:rPr>
                      <w:b/>
                      <w:bCs/>
                    </w:rPr>
                  </w:r>
                </w:p>
              </w:tc>
              <w:tc>
                <w:tcPr>
                  <w:shd w:val="clear" w:color="auto" w:fill="c3e6b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224" w:type="dxa"/>
                </w:tcPr>
                <w:p>
                  <w:pPr>
                    <w:pBdr/>
                    <w:tabs>
                      <w:tab w:val="left" w:leader="none" w:pos="4002"/>
                    </w:tabs>
                    <w:spacing/>
                    <w:ind w:right="3495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  <w:p>
                  <w:pPr>
                    <w:pBdr/>
                    <w:tabs>
                      <w:tab w:val="left" w:leader="none" w:pos="4002"/>
                    </w:tabs>
                    <w:spacing/>
                    <w:ind w:right="3495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Телефон для св</w:t>
                  </w:r>
                  <w:r>
                    <w:rPr>
                      <w:b/>
                      <w:bCs/>
                    </w:rPr>
                    <w:t xml:space="preserve">я</w:t>
                  </w:r>
                  <w:r>
                    <w:rPr>
                      <w:b/>
                      <w:bCs/>
                    </w:rPr>
                    <w:t xml:space="preserve">зи </w:t>
                  </w:r>
                  <w:r>
                    <w:rPr>
                      <w:b/>
                      <w:bCs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6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>
                    <w:t xml:space="preserve">1</w:t>
                  </w:r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686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>
                    <w:t xml:space="preserve">2</w:t>
                  </w:r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>
                    <w:t xml:space="preserve">3</w:t>
                  </w:r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835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>
                    <w:t xml:space="preserve">4</w:t>
                  </w:r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224" w:type="dxa"/>
                </w:tcPr>
                <w:p>
                  <w:pPr>
                    <w:pBdr/>
                    <w:spacing/>
                    <w:ind w:firstLine="311" w:left="-311"/>
                    <w:jc w:val="center"/>
                    <w:rPr/>
                  </w:pPr>
                  <w:r/>
                  <w:r/>
                </w:p>
              </w:tc>
            </w:tr>
            <w:tr>
              <w:trPr>
                <w:trHeight w:val="149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6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686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835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224" w:type="dxa"/>
                </w:tcPr>
                <w:p>
                  <w:pPr>
                    <w:pBdr/>
                    <w:spacing/>
                    <w:ind w:firstLine="311" w:left="-311"/>
                    <w:rPr/>
                  </w:pPr>
                  <w:r/>
                  <w:r/>
                </w:p>
              </w:tc>
            </w:tr>
            <w:tr>
              <w:trPr>
                <w:trHeight w:val="115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6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686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835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224" w:type="dxa"/>
                </w:tcPr>
                <w:p>
                  <w:pPr>
                    <w:pBdr/>
                    <w:spacing/>
                    <w:ind w:firstLine="311" w:left="-311"/>
                    <w:jc w:val="center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6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686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835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224" w:type="dxa"/>
                </w:tcPr>
                <w:p>
                  <w:pPr>
                    <w:pBdr/>
                    <w:spacing/>
                    <w:ind w:firstLine="311" w:left="-311"/>
                    <w:rPr/>
                  </w:pPr>
                  <w:r/>
                  <w:r/>
                </w:p>
              </w:tc>
            </w:tr>
            <w:tr>
              <w:trPr>
                <w:trHeight w:val="81"/>
              </w:trPr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6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686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835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224" w:type="dxa"/>
                </w:tcPr>
                <w:p>
                  <w:pPr>
                    <w:pBdr/>
                    <w:spacing/>
                    <w:ind w:firstLine="311" w:left="-311"/>
                    <w:jc w:val="center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6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686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835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224" w:type="dxa"/>
                </w:tcPr>
                <w:p>
                  <w:pPr>
                    <w:pBdr/>
                    <w:spacing/>
                    <w:ind w:firstLine="311" w:left="-311"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364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686" w:type="dxa"/>
                </w:tcPr>
                <w:p>
                  <w:pPr>
                    <w:pBdr/>
                    <w:spacing/>
                    <w:ind/>
                    <w:jc w:val="center"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34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835" w:type="dxa"/>
                </w:tcPr>
                <w:p>
                  <w:pPr>
                    <w:pBdr/>
                    <w:spacing/>
                    <w:ind/>
                    <w:rPr/>
                  </w:pPr>
                  <w:r/>
                  <w:r/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224" w:type="dxa"/>
                </w:tcPr>
                <w:p>
                  <w:pPr>
                    <w:pBdr/>
                    <w:spacing/>
                    <w:ind w:firstLine="311" w:left="-311"/>
                    <w:rPr/>
                  </w:pPr>
                  <w:r/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auto" w:fill="c3e6b0"/>
            <w:tcBorders/>
            <w:tcW w:w="237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7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0794" w:type="dxa"/>
          </w:tcPr>
          <w:p>
            <w:pPr>
              <w:pBdr/>
              <w:spacing/>
              <w: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каких социальных сетях</w:t>
            </w:r>
            <w:r>
              <w:rPr>
                <w:b/>
                <w:sz w:val="24"/>
                <w:szCs w:val="24"/>
              </w:rPr>
              <w:t xml:space="preserve"> вы зарегистрированы</w:t>
            </w:r>
            <w:r>
              <w:rPr>
                <w:b/>
                <w:sz w:val="24"/>
                <w:szCs w:val="24"/>
              </w:rPr>
              <w:t xml:space="preserve">?</w:t>
            </w:r>
            <w:r>
              <w:rPr>
                <w:b/>
                <w:sz w:val="24"/>
                <w:szCs w:val="24"/>
              </w:rPr>
              <w:t xml:space="preserve">  (</w:t>
            </w:r>
            <w:r>
              <w:rPr>
                <w:b/>
                <w:sz w:val="24"/>
                <w:szCs w:val="24"/>
              </w:rPr>
              <w:t xml:space="preserve">Наименование</w:t>
            </w:r>
            <w:r>
              <w:rPr>
                <w:b/>
                <w:sz w:val="24"/>
                <w:szCs w:val="24"/>
              </w:rPr>
              <w:t xml:space="preserve">,</w:t>
            </w:r>
            <w:r>
              <w:rPr>
                <w:b/>
                <w:sz w:val="24"/>
                <w:szCs w:val="24"/>
              </w:rPr>
              <w:t xml:space="preserve"> номер/название аккаунта, </w:t>
            </w:r>
            <w:r>
              <w:rPr>
                <w:b/>
                <w:sz w:val="24"/>
                <w:szCs w:val="24"/>
              </w:rPr>
              <w:t xml:space="preserve">никнейм</w:t>
            </w:r>
            <w:r>
              <w:rPr>
                <w:b/>
                <w:sz w:val="24"/>
                <w:szCs w:val="24"/>
              </w:rPr>
              <w:t xml:space="preserve">, псевдоним</w:t>
            </w:r>
            <w:r>
              <w:rPr>
                <w:b/>
                <w:sz w:val="24"/>
                <w:szCs w:val="24"/>
              </w:rPr>
              <w:t xml:space="preserve">)</w:t>
            </w:r>
            <w:r>
              <w:rPr>
                <w:b/>
                <w:sz w:val="24"/>
                <w:szCs w:val="24"/>
              </w:rPr>
            </w:r>
          </w:p>
          <w:tbl>
            <w:tblPr>
              <w:tblW w:w="10621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6" w:space="0"/>
                <w:insideV w:val="single" w:color="auto" w:sz="6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1"/>
            </w:tblGrid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Borders/>
                  <w:tcW w:w="10621" w:type="dxa"/>
                </w:tcPr>
                <w:p>
                  <w:pPr>
                    <w:pBdr/>
                    <w:spacing/>
                    <w:ind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auto" w:fill="c3e6b0"/>
            <w:tcBorders/>
            <w:tcW w:w="237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7" w:type="dxa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0794" w:type="dxa"/>
          </w:tcPr>
          <w:p>
            <w:pPr>
              <w:pStyle w:val="745"/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auto" w:fill="c3e6b0"/>
            <w:tcBorders/>
            <w:tcW w:w="237" w:type="dxa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</w:rPr>
              <w:br w:type="page" w:clear="all"/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-222250</wp:posOffset>
                      </wp:positionH>
                      <wp:positionV relativeFrom="paragraph">
                        <wp:posOffset>125730</wp:posOffset>
                      </wp:positionV>
                      <wp:extent cx="152400" cy="228600"/>
                      <wp:effectExtent l="0" t="1905" r="3175" b="0"/>
                      <wp:wrapNone/>
                      <wp:docPr id="7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Bdr/>
                                    <w:spacing/>
                                    <w:ind/>
                                    <w:rPr/>
                                  </w:pPr>
                                  <w:r/>
                                  <w:r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" o:spid="_x0000_s6" o:spt="1" type="#_x0000_t1" style="position:absolute;z-index:251660800;o:allowoverlap:true;o:allowincell:true;mso-position-horizontal-relative:text;margin-left:-17.50pt;mso-position-horizontal:absolute;mso-position-vertical-relative:text;margin-top:9.90pt;mso-position-vertical:absolute;width:12.00pt;height:18.00pt;mso-wrap-distance-left:9.00pt;mso-wrap-distance-top:0.00pt;mso-wrap-distance-right:9.00pt;mso-wrap-distance-bottom:0.00pt;v-text-anchor:top;visibility:visible;" filled="f" stroked="f">
                      <v:textbox inset="0,0,0,0">
                        <w:txbxContent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/>
          </w:p>
        </w:tc>
        <w:tc>
          <w:tcPr>
            <w:tcBorders/>
            <w:tcW w:w="237" w:type="dxa"/>
          </w:tcPr>
          <w:p>
            <w:pPr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/>
            <w:tcW w:w="10794" w:type="dxa"/>
          </w:tcPr>
          <w:p>
            <w:pPr>
              <w:numPr>
                <w:ilvl w:val="0"/>
                <w:numId w:val="4"/>
              </w:numPr>
              <w:pBdr/>
              <w:tabs>
                <w:tab w:val="num" w:leader="none" w:pos="736"/>
                <w:tab w:val="clear" w:leader="none" w:pos="927"/>
              </w:tabs>
              <w:spacing/>
              <w:ind w:hanging="539" w:left="686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Дополнительные сведения</w:t>
            </w:r>
            <w:r>
              <w:rPr>
                <w:rFonts w:ascii="Arial" w:hAnsi="Arial" w:cs="Arial"/>
                <w:b/>
              </w:rPr>
            </w:r>
          </w:p>
          <w:p>
            <w:pPr>
              <w:pBdr/>
              <w:tabs>
                <w:tab w:val="num" w:leader="none" w:pos="736"/>
              </w:tabs>
              <w:spacing/>
              <w:ind w:left="686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  <w:tbl>
            <w:tblPr>
              <w:tblW w:w="10636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36"/>
            </w:tblGrid>
            <w:tr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636" w:type="dxa"/>
                </w:tcPr>
                <w:p>
                  <w:pPr>
                    <w:numPr>
                      <w:ilvl w:val="1"/>
                      <w:numId w:val="1"/>
                    </w:num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Имеете ли Вы какие-либо ограничения (включая ограничения по состоянию здоровья/инвалидность), которые могут сказаться на Вашей профессиональной деятельности? Если да, указать какие.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</w:tc>
            </w:tr>
            <w:tr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636" w:type="dxa"/>
                </w:tcPr>
                <w:p>
                  <w:pPr>
                    <w:pBdr/>
                    <w:spacing/>
                    <w:ind w:left="426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</w:tc>
            </w:tr>
          </w:tbl>
          <w:p>
            <w:pPr>
              <w:pBdr/>
              <w:spacing/>
              <w:ind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</w:r>
          </w:p>
          <w:tbl>
            <w:tblPr>
              <w:tblInd w:w="16" w:type="dxa"/>
              <w:tblW w:w="1062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0"/>
            </w:tblGrid>
            <w:tr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620" w:type="dxa"/>
                </w:tcPr>
                <w:p>
                  <w:pPr>
                    <w:numPr>
                      <w:ilvl w:val="1"/>
                      <w:numId w:val="1"/>
                    </w:num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В настоящее время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Вы и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меете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к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акие-либо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трудовые отношения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(включая работу по совместительству, по д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о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говору и т.д.)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?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432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Если «да», то укажите срок действия данного договора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, работодателя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: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426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426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426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</w:tc>
            </w:tr>
          </w:tbl>
          <w:p>
            <w:pPr>
              <w:pBdr/>
              <w:spacing/>
              <w:ind w:hanging="426"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</w:r>
          </w:p>
          <w:tbl>
            <w:tblPr>
              <w:tblInd w:w="16" w:type="dxa"/>
              <w:tblW w:w="1062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0"/>
            </w:tblGrid>
            <w:tr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620" w:type="dxa"/>
                </w:tcPr>
                <w:p>
                  <w:pPr>
                    <w:numPr>
                      <w:ilvl w:val="1"/>
                      <w:numId w:val="1"/>
                    </w:num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Являетесь ли Вы учредителем каких-либо юридических лиц?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Укажите ИНН, название,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вид деятельности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.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numPr>
                      <w:ilvl w:val="2"/>
                      <w:numId w:val="4"/>
                    </w:num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Являетесь ли Вы индивидуальным предпринимателем? У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кажите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 ИНН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,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 название,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вид деятельности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.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</w:tc>
            </w:tr>
          </w:tbl>
          <w:p>
            <w:pPr>
              <w:pBdr/>
              <w:spacing/>
              <w:ind w:hanging="426"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</w:r>
          </w:p>
          <w:tbl>
            <w:tblPr>
              <w:tblInd w:w="16" w:type="dxa"/>
              <w:tblW w:w="1062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0"/>
            </w:tblGrid>
            <w:tr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620" w:type="dxa"/>
                </w:tcPr>
                <w:p>
                  <w:pPr>
                    <w:numPr>
                      <w:ilvl w:val="1"/>
                      <w:numId w:val="1"/>
                    </w:num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Привлекались ли Вы к административной, уголовной ответственности (когда, за что, каким органом, какое р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е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шение было принято)?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</w:tc>
            </w:tr>
          </w:tbl>
          <w:p>
            <w:pPr>
              <w:pBdr/>
              <w:spacing/>
              <w:ind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</w:r>
          </w:p>
          <w:tbl>
            <w:tblPr>
              <w:tblInd w:w="16" w:type="dxa"/>
              <w:tblW w:w="1062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0"/>
            </w:tblGrid>
            <w:tr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620" w:type="dxa"/>
                </w:tcPr>
                <w:p>
                  <w:pPr>
                    <w:numPr>
                      <w:ilvl w:val="1"/>
                      <w:numId w:val="1"/>
                    </w:num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Вы управляете автомобилем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? Если да, укажите марку, модель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и государственный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регистрационный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номер транспортного средства.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426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426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</w:tc>
            </w:tr>
          </w:tbl>
          <w:p>
            <w:pPr>
              <w:pBdr/>
              <w:spacing/>
              <w:ind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</w:r>
          </w:p>
          <w:tbl>
            <w:tblPr>
              <w:tblInd w:w="16" w:type="dxa"/>
              <w:tblW w:w="1062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0"/>
            </w:tblGrid>
            <w:tr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620" w:type="dxa"/>
                </w:tcPr>
                <w:p>
                  <w:pPr>
                    <w:numPr>
                      <w:ilvl w:val="1"/>
                      <w:numId w:val="1"/>
                    </w:num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Имеете ли Вы оружие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? Если да, укажите (вид оружия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; марка, №, калибр огнестрельного оружия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, номер разр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е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шения и дата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 выдачи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)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</w:tc>
            </w:tr>
          </w:tbl>
          <w:p>
            <w:pPr>
              <w:pBdr/>
              <w:spacing/>
              <w:ind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</w:r>
          </w:p>
          <w:tbl>
            <w:tblPr>
              <w:tblInd w:w="16" w:type="dxa"/>
              <w:tblW w:w="1062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620"/>
            </w:tblGrid>
            <w:tr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620" w:type="dxa"/>
                </w:tcPr>
                <w:p>
                  <w:pPr>
                    <w:numPr>
                      <w:ilvl w:val="1"/>
                      <w:numId w:val="1"/>
                    </w:numPr>
                    <w:pBdr/>
                    <w:spacing/>
                    <w:ind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Дополнительная информация, которую Вы хотите сообщить о себе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_____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390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_____</w:t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  <w:p>
                  <w:pPr>
                    <w:pBdr/>
                    <w:spacing/>
                    <w:ind w:left="425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  <w:r>
                    <w:rPr>
                      <w:rFonts w:ascii="Arial" w:hAnsi="Arial" w:cs="Arial"/>
                      <w:sz w:val="19"/>
                      <w:szCs w:val="19"/>
                    </w:rPr>
                  </w:r>
                </w:p>
              </w:tc>
            </w:tr>
          </w:tbl>
          <w:p>
            <w:pPr>
              <w:pBdr/>
              <w:spacing/>
              <w:ind w:left="426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/>
              <w:ind w:firstLine="796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Я п</w:t>
            </w:r>
            <w:r>
              <w:rPr>
                <w:rFonts w:ascii="Arial" w:hAnsi="Arial" w:cs="Arial"/>
                <w:b/>
                <w:bCs/>
              </w:rPr>
              <w:t xml:space="preserve">одтверждаю, что все </w:t>
            </w:r>
            <w:r>
              <w:rPr>
                <w:rFonts w:ascii="Arial" w:hAnsi="Arial" w:cs="Arial"/>
                <w:b/>
                <w:bCs/>
              </w:rPr>
              <w:t xml:space="preserve">указанные</w:t>
            </w:r>
            <w:r>
              <w:rPr>
                <w:rFonts w:ascii="Arial" w:hAnsi="Arial" w:cs="Arial"/>
                <w:b/>
                <w:bCs/>
              </w:rPr>
              <w:t xml:space="preserve"> данные</w:t>
            </w:r>
            <w:r>
              <w:rPr>
                <w:rFonts w:ascii="Arial" w:hAnsi="Arial" w:cs="Arial"/>
                <w:b/>
                <w:bCs/>
              </w:rPr>
              <w:t xml:space="preserve"> верны</w:t>
            </w:r>
            <w:r>
              <w:rPr>
                <w:rFonts w:ascii="Arial" w:hAnsi="Arial" w:cs="Arial"/>
                <w:b/>
                <w:bCs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t xml:space="preserve">с</w:t>
            </w:r>
            <w:r>
              <w:rPr>
                <w:rFonts w:ascii="Arial" w:hAnsi="Arial" w:cs="Arial"/>
                <w:b/>
                <w:bCs/>
              </w:rPr>
              <w:t xml:space="preserve">оответствуют действительности, являются подлинными.</w:t>
            </w:r>
            <w:r>
              <w:rPr>
                <w:rFonts w:ascii="Arial" w:hAnsi="Arial" w:cs="Arial"/>
                <w:b/>
                <w:bCs/>
              </w:rPr>
              <w:t xml:space="preserve"> Я уведомлен, что представление ложной информации (сокрытие информации) является поводом для отказа в принятии на работу. </w:t>
            </w:r>
            <w:r>
              <w:rPr>
                <w:rFonts w:ascii="Arial" w:hAnsi="Arial" w:cs="Arial"/>
                <w:b/>
                <w:bCs/>
              </w:rPr>
            </w:r>
          </w:p>
          <w:p>
            <w:pPr>
              <w:pBdr/>
              <w:spacing/>
              <w:ind w:firstLine="79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Я выражаю свое согласие на проверку</w:t>
            </w:r>
            <w:r>
              <w:rPr>
                <w:rFonts w:ascii="Arial" w:hAnsi="Arial" w:cs="Arial"/>
                <w:b/>
                <w:bCs/>
              </w:rPr>
              <w:t xml:space="preserve">, обработку</w:t>
            </w:r>
            <w:r>
              <w:rPr>
                <w:rFonts w:ascii="Arial" w:hAnsi="Arial" w:cs="Arial"/>
                <w:b/>
                <w:bCs/>
              </w:rPr>
              <w:t xml:space="preserve"> указанных </w:t>
            </w:r>
            <w:r>
              <w:rPr>
                <w:rFonts w:ascii="Arial" w:hAnsi="Arial" w:cs="Arial"/>
                <w:b/>
                <w:bCs/>
              </w:rPr>
              <w:t xml:space="preserve">мной </w:t>
            </w:r>
            <w:r>
              <w:rPr>
                <w:rFonts w:ascii="Arial" w:hAnsi="Arial" w:cs="Arial"/>
                <w:b/>
                <w:bCs/>
              </w:rPr>
              <w:t xml:space="preserve">сведений</w:t>
            </w:r>
            <w:r>
              <w:rPr>
                <w:rFonts w:ascii="Arial" w:hAnsi="Arial" w:cs="Arial"/>
                <w:b/>
                <w:bCs/>
              </w:rPr>
              <w:t xml:space="preserve"> и персональных данных, </w:t>
            </w:r>
            <w:r>
              <w:rPr>
                <w:rFonts w:ascii="Arial" w:hAnsi="Arial" w:cs="Arial"/>
                <w:b/>
                <w:bCs/>
              </w:rPr>
              <w:t xml:space="preserve">в </w:t>
            </w:r>
            <w:r>
              <w:rPr>
                <w:rFonts w:ascii="Arial" w:hAnsi="Arial" w:cs="Arial"/>
                <w:b/>
                <w:bCs/>
              </w:rPr>
              <w:t xml:space="preserve">т.ч</w:t>
            </w:r>
            <w:r>
              <w:rPr>
                <w:rFonts w:ascii="Arial" w:hAnsi="Arial" w:cs="Arial"/>
                <w:b/>
                <w:bCs/>
              </w:rPr>
              <w:t xml:space="preserve">. третьими лицами</w:t>
            </w:r>
            <w:r>
              <w:rPr>
                <w:rFonts w:ascii="Arial" w:hAnsi="Arial" w:cs="Arial"/>
                <w:b/>
                <w:bCs/>
              </w:rPr>
              <w:t xml:space="preserve">, в соответствии с Федеральным законом</w:t>
            </w:r>
            <w:r>
              <w:rPr>
                <w:rFonts w:ascii="Arial" w:hAnsi="Arial" w:cs="Arial"/>
                <w:b/>
                <w:bCs/>
              </w:rPr>
              <w:t xml:space="preserve"> от 27.07.2006 №152-ФЗ «О пе</w:t>
            </w:r>
            <w:r>
              <w:rPr>
                <w:rFonts w:ascii="Arial" w:hAnsi="Arial" w:cs="Arial"/>
                <w:b/>
                <w:bCs/>
              </w:rPr>
              <w:t xml:space="preserve">р</w:t>
            </w:r>
            <w:r>
              <w:rPr>
                <w:rFonts w:ascii="Arial" w:hAnsi="Arial" w:cs="Arial"/>
                <w:b/>
                <w:bCs/>
              </w:rPr>
              <w:t xml:space="preserve">сональных данных».</w:t>
            </w:r>
            <w:r>
              <w:rPr>
                <w:rFonts w:ascii="Arial" w:hAnsi="Arial" w:cs="Arial"/>
              </w:rPr>
            </w:r>
          </w:p>
          <w:p>
            <w:pPr>
              <w:pBdr/>
              <w:spacing/>
              <w:ind w:firstLine="796" w:left="40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</w:r>
          </w:p>
          <w:p>
            <w:pPr>
              <w:pBdr/>
              <w:tabs>
                <w:tab w:val="left" w:leader="none" w:pos="6136"/>
              </w:tabs>
              <w:spacing/>
              <w:ind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tabs>
                <w:tab w:val="left" w:leader="none" w:pos="6136"/>
              </w:tabs>
              <w:spacing/>
              <w:ind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tabs>
                <w:tab w:val="left" w:leader="none" w:pos="6136"/>
              </w:tabs>
              <w:spacing/>
              <w:ind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tabs>
                <w:tab w:val="left" w:leader="none" w:pos="6136"/>
              </w:tabs>
              <w:spacing/>
              <w:ind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tabs>
                <w:tab w:val="left" w:leader="none" w:pos="6136"/>
              </w:tabs>
              <w:spacing/>
              <w:ind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t xml:space="preserve">____________________                                                        _________________                  _____________________</w:t>
            </w:r>
            <w:r>
              <w:rPr>
                <w:rFonts w:ascii="Arial" w:hAnsi="Arial" w:cs="Arial"/>
                <w:b/>
              </w:rPr>
            </w:r>
          </w:p>
          <w:p>
            <w:pPr>
              <w:pStyle w:val="762"/>
              <w:pBdr/>
              <w:tabs>
                <w:tab w:val="left" w:leader="none" w:pos="708"/>
              </w:tabs>
              <w:spacing/>
              <w:ind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 xml:space="preserve">(дата заполнения)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(подпись)                                                    (расшифровка)                  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/>
              <w:ind w:left="16"/>
              <w:jc w:val="both"/>
              <w:rPr/>
            </w:pPr>
            <w:r/>
            <w:r/>
          </w:p>
        </w:tc>
      </w:tr>
    </w:tbl>
    <w:p>
      <w:pPr>
        <w:pBdr/>
        <w:spacing/>
        <w:ind/>
        <w:rPr/>
      </w:pPr>
      <w:r/>
      <w:r/>
    </w:p>
    <w:sectPr>
      <w:headerReference w:type="default" r:id="rId9"/>
      <w:headerReference w:type="even" r:id="rId10"/>
      <w:footnotePr/>
      <w:endnotePr/>
      <w:type w:val="nextPage"/>
      <w:pgSz w:h="16840" w:orient="portrait" w:w="11907"/>
      <w:pgMar w:top="238" w:right="567" w:bottom="244" w:left="340" w:header="720" w:footer="720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framePr w:hAnchor="margin" w:vAnchor="text" w:wrap="around" w:xAlign="center" w:y="1"/>
      <w:pBdr/>
      <w:spacing/>
      <w:ind/>
      <w:rPr>
        <w:rStyle w:val="767"/>
      </w:rPr>
    </w:pPr>
    <w:r>
      <w:rPr>
        <w:rStyle w:val="767"/>
      </w:rPr>
      <w:fldChar w:fldCharType="begin"/>
    </w:r>
    <w:r>
      <w:rPr>
        <w:rStyle w:val="767"/>
      </w:rPr>
      <w:instrText xml:space="preserve">PAGE  </w:instrText>
    </w:r>
    <w:r>
      <w:rPr>
        <w:rStyle w:val="767"/>
      </w:rPr>
      <w:fldChar w:fldCharType="separate"/>
    </w:r>
    <w:r>
      <w:rPr>
        <w:rStyle w:val="767"/>
      </w:rPr>
      <w:t xml:space="preserve">4</w:t>
    </w:r>
    <w:r>
      <w:rPr>
        <w:rStyle w:val="767"/>
      </w:rPr>
      <w:fldChar w:fldCharType="end"/>
    </w:r>
    <w:r>
      <w:rPr>
        <w:rStyle w:val="767"/>
      </w:rPr>
    </w:r>
  </w:p>
  <w:p>
    <w:pPr>
      <w:pStyle w:val="762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framePr w:hAnchor="margin" w:vAnchor="text" w:wrap="around" w:xAlign="center" w:y="1"/>
      <w:pBdr/>
      <w:spacing/>
      <w:ind/>
      <w:rPr>
        <w:rStyle w:val="767"/>
      </w:rPr>
    </w:pPr>
    <w:r>
      <w:rPr>
        <w:rStyle w:val="767"/>
      </w:rPr>
      <w:fldChar w:fldCharType="begin"/>
    </w:r>
    <w:r>
      <w:rPr>
        <w:rStyle w:val="767"/>
      </w:rPr>
      <w:instrText xml:space="preserve">PAGE  </w:instrText>
    </w:r>
    <w:r>
      <w:rPr>
        <w:rStyle w:val="767"/>
      </w:rPr>
      <w:fldChar w:fldCharType="end"/>
    </w:r>
    <w:r>
      <w:rPr>
        <w:rStyle w:val="767"/>
      </w:rPr>
    </w:r>
  </w:p>
  <w:p>
    <w:pPr>
      <w:pStyle w:val="762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954688"/>
    <w:lvl w:ilvl="0">
      <w:isLgl w:val="false"/>
      <w:lvlJc w:val="left"/>
      <w:lvlText w:val="%1."/>
      <w:numFmt w:val="decimal"/>
      <w:pPr>
        <w:pBdr/>
        <w:tabs>
          <w:tab w:val="num" w:leader="none" w:pos="927"/>
        </w:tabs>
        <w:spacing/>
        <w:ind w:hanging="780" w:left="927"/>
      </w:pPr>
      <w:rPr>
        <w:rFonts w:hint="default" w:ascii="Arial" w:hAnsi="Arial"/>
        <w:b/>
        <w:i w:val="0"/>
      </w:rPr>
      <w:start w:val="7"/>
      <w:suff w:val="tab"/>
    </w:lvl>
    <w:lvl w:ilvl="1">
      <w:isLgl w:val="true"/>
      <w:lvlJc w:val="left"/>
      <w:lvlText w:val="%1.%2"/>
      <w:numFmt w:val="decimal"/>
      <w:pPr>
        <w:pBdr/>
        <w:spacing/>
        <w:ind w:hanging="435" w:left="582"/>
      </w:pPr>
      <w:rPr>
        <w:rFonts w:hint="default"/>
      </w:rPr>
      <w:start w:val="3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867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720" w:left="867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227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080" w:left="122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080" w:left="122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440" w:left="158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440" w:left="1587"/>
      </w:pPr>
      <w:rPr>
        <w:rFonts w:hint="default"/>
      </w:rPr>
      <w:start w:val="1"/>
      <w:suff w:val="tab"/>
    </w:lvl>
  </w:abstractNum>
  <w:abstractNum w:abstractNumId="1">
    <w:nsid w:val="67C6577E"/>
    <w:lvl w:ilvl="0">
      <w:isLgl w:val="false"/>
      <w:lvlJc w:val="left"/>
      <w:lvlText w:val="%1."/>
      <w:numFmt w:val="decimal"/>
      <w:pPr>
        <w:pBdr/>
        <w:tabs>
          <w:tab w:val="num" w:leader="none" w:pos="390"/>
        </w:tabs>
        <w:spacing/>
        <w:ind w:hanging="390" w:left="390"/>
      </w:pPr>
      <w:rPr/>
      <w:start w:val="7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390"/>
        </w:tabs>
        <w:spacing/>
        <w:ind w:hanging="390" w:left="39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</w:abstractNum>
  <w:abstractNum w:abstractNumId="2">
    <w:nsid w:val="6AD41D8A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758A0446"/>
    <w:lvl w:ilvl="0">
      <w:isLgl w:val="false"/>
      <w:lvlJc w:val="left"/>
      <w:lvlText w:val="¨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Wingdings" w:hAnsi="Wingdings" w:eastAsia="Times New Roman" w:cs="Arial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7A920421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6">
    <w:name w:val="Heading 8"/>
    <w:basedOn w:val="744"/>
    <w:next w:val="74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44"/>
    <w:next w:val="74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52"/>
    <w:link w:val="7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52"/>
    <w:link w:val="7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52"/>
    <w:link w:val="7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52"/>
    <w:link w:val="74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52"/>
    <w:link w:val="7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52"/>
    <w:link w:val="75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52"/>
    <w:link w:val="75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5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5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44"/>
    <w:next w:val="74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5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44"/>
    <w:next w:val="74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5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44"/>
    <w:next w:val="74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5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4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5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44"/>
    <w:next w:val="74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5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5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4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5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5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5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5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5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52"/>
    <w:link w:val="762"/>
    <w:uiPriority w:val="99"/>
    <w:pPr>
      <w:pBdr/>
      <w:spacing/>
      <w:ind/>
    </w:pPr>
  </w:style>
  <w:style w:type="character" w:styleId="179">
    <w:name w:val="Footer Char"/>
    <w:basedOn w:val="752"/>
    <w:link w:val="768"/>
    <w:uiPriority w:val="99"/>
    <w:pPr>
      <w:pBdr/>
      <w:spacing/>
      <w:ind/>
    </w:pPr>
  </w:style>
  <w:style w:type="paragraph" w:styleId="180">
    <w:name w:val="Caption"/>
    <w:basedOn w:val="744"/>
    <w:next w:val="74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4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5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5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4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5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5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5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5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44"/>
    <w:next w:val="744"/>
    <w:uiPriority w:val="39"/>
    <w:unhideWhenUsed/>
    <w:pPr>
      <w:pBdr/>
      <w:spacing w:after="100"/>
      <w:ind/>
    </w:pPr>
  </w:style>
  <w:style w:type="paragraph" w:styleId="190">
    <w:name w:val="toc 2"/>
    <w:basedOn w:val="744"/>
    <w:next w:val="744"/>
    <w:uiPriority w:val="39"/>
    <w:unhideWhenUsed/>
    <w:pPr>
      <w:pBdr/>
      <w:spacing w:after="100"/>
      <w:ind w:left="220"/>
    </w:pPr>
  </w:style>
  <w:style w:type="paragraph" w:styleId="191">
    <w:name w:val="toc 3"/>
    <w:basedOn w:val="744"/>
    <w:next w:val="744"/>
    <w:uiPriority w:val="39"/>
    <w:unhideWhenUsed/>
    <w:pPr>
      <w:pBdr/>
      <w:spacing w:after="100"/>
      <w:ind w:left="440"/>
    </w:pPr>
  </w:style>
  <w:style w:type="paragraph" w:styleId="192">
    <w:name w:val="toc 4"/>
    <w:basedOn w:val="744"/>
    <w:next w:val="744"/>
    <w:uiPriority w:val="39"/>
    <w:unhideWhenUsed/>
    <w:pPr>
      <w:pBdr/>
      <w:spacing w:after="100"/>
      <w:ind w:left="660"/>
    </w:pPr>
  </w:style>
  <w:style w:type="paragraph" w:styleId="193">
    <w:name w:val="toc 5"/>
    <w:basedOn w:val="744"/>
    <w:next w:val="744"/>
    <w:uiPriority w:val="39"/>
    <w:unhideWhenUsed/>
    <w:pPr>
      <w:pBdr/>
      <w:spacing w:after="100"/>
      <w:ind w:left="880"/>
    </w:pPr>
  </w:style>
  <w:style w:type="paragraph" w:styleId="194">
    <w:name w:val="toc 6"/>
    <w:basedOn w:val="744"/>
    <w:next w:val="744"/>
    <w:uiPriority w:val="39"/>
    <w:unhideWhenUsed/>
    <w:pPr>
      <w:pBdr/>
      <w:spacing w:after="100"/>
      <w:ind w:left="1100"/>
    </w:pPr>
  </w:style>
  <w:style w:type="paragraph" w:styleId="195">
    <w:name w:val="toc 7"/>
    <w:basedOn w:val="744"/>
    <w:next w:val="744"/>
    <w:uiPriority w:val="39"/>
    <w:unhideWhenUsed/>
    <w:pPr>
      <w:pBdr/>
      <w:spacing w:after="100"/>
      <w:ind w:left="1320"/>
    </w:pPr>
  </w:style>
  <w:style w:type="paragraph" w:styleId="196">
    <w:name w:val="toc 8"/>
    <w:basedOn w:val="744"/>
    <w:next w:val="744"/>
    <w:uiPriority w:val="39"/>
    <w:unhideWhenUsed/>
    <w:pPr>
      <w:pBdr/>
      <w:spacing w:after="100"/>
      <w:ind w:left="1540"/>
    </w:pPr>
  </w:style>
  <w:style w:type="paragraph" w:styleId="197">
    <w:name w:val="toc 9"/>
    <w:basedOn w:val="744"/>
    <w:next w:val="74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5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44"/>
    <w:next w:val="744"/>
    <w:uiPriority w:val="99"/>
    <w:unhideWhenUsed/>
    <w:pPr>
      <w:pBdr/>
      <w:spacing w:after="0" w:afterAutospacing="0"/>
      <w:ind/>
    </w:pPr>
  </w:style>
  <w:style w:type="paragraph" w:styleId="744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745">
    <w:name w:val="Heading 1"/>
    <w:basedOn w:val="744"/>
    <w:next w:val="744"/>
    <w:link w:val="755"/>
    <w:qFormat/>
    <w:pPr>
      <w:keepNext w:val="true"/>
      <w:pBdr/>
      <w:spacing/>
      <w:ind/>
      <w:outlineLvl w:val="0"/>
    </w:pPr>
    <w:rPr>
      <w:rFonts w:ascii="Arial" w:hAnsi="Arial" w:cs="Arial"/>
      <w:spacing w:val="40"/>
      <w:sz w:val="28"/>
      <w:szCs w:val="28"/>
    </w:rPr>
  </w:style>
  <w:style w:type="paragraph" w:styleId="746">
    <w:name w:val="Heading 2"/>
    <w:basedOn w:val="744"/>
    <w:next w:val="744"/>
    <w:link w:val="756"/>
    <w:qFormat/>
    <w:pPr>
      <w:keepNext w:val="true"/>
      <w:pBdr/>
      <w:spacing/>
      <w:ind/>
      <w:jc w:val="center"/>
      <w:outlineLvl w:val="1"/>
    </w:pPr>
    <w:rPr>
      <w:rFonts w:ascii="Arial" w:hAnsi="Arial" w:cs="Arial"/>
      <w:b/>
      <w:bCs/>
    </w:rPr>
  </w:style>
  <w:style w:type="paragraph" w:styleId="747">
    <w:name w:val="Heading 3"/>
    <w:basedOn w:val="744"/>
    <w:next w:val="744"/>
    <w:link w:val="757"/>
    <w:qFormat/>
    <w:pPr>
      <w:keepNext w:val="true"/>
      <w:pBdr/>
      <w:spacing/>
      <w:ind/>
      <w:outlineLvl w:val="2"/>
    </w:pPr>
    <w:rPr>
      <w:rFonts w:ascii="Arial" w:hAnsi="Arial" w:cs="Arial"/>
      <w:b/>
      <w:bCs/>
      <w:smallCaps/>
      <w:sz w:val="24"/>
      <w:szCs w:val="24"/>
    </w:rPr>
  </w:style>
  <w:style w:type="paragraph" w:styleId="748">
    <w:name w:val="Heading 4"/>
    <w:basedOn w:val="744"/>
    <w:next w:val="744"/>
    <w:link w:val="758"/>
    <w:qFormat/>
    <w:pPr>
      <w:keepNext w:val="true"/>
      <w:pBdr/>
      <w:tabs>
        <w:tab w:val="left" w:leader="none" w:pos="4002"/>
      </w:tabs>
      <w:spacing/>
      <w:ind w:left="426"/>
      <w:outlineLvl w:val="3"/>
    </w:pPr>
    <w:rPr>
      <w:b/>
      <w:bCs/>
    </w:rPr>
  </w:style>
  <w:style w:type="paragraph" w:styleId="749">
    <w:name w:val="Heading 5"/>
    <w:basedOn w:val="744"/>
    <w:next w:val="744"/>
    <w:link w:val="759"/>
    <w:qFormat/>
    <w:pPr>
      <w:keepNext w:val="true"/>
      <w:pBdr/>
      <w:tabs>
        <w:tab w:val="left" w:leader="none" w:pos="4002"/>
      </w:tabs>
      <w:spacing/>
      <w:ind w:left="138"/>
      <w:outlineLvl w:val="4"/>
    </w:pPr>
    <w:rPr>
      <w:b/>
      <w:bCs/>
    </w:rPr>
  </w:style>
  <w:style w:type="paragraph" w:styleId="750">
    <w:name w:val="Heading 6"/>
    <w:basedOn w:val="744"/>
    <w:next w:val="744"/>
    <w:link w:val="760"/>
    <w:qFormat/>
    <w:pPr>
      <w:keepNext w:val="true"/>
      <w:pBdr/>
      <w:spacing/>
      <w:ind w:left="426"/>
      <w:outlineLvl w:val="5"/>
    </w:pPr>
    <w:rPr>
      <w:b/>
      <w:bCs/>
      <w:sz w:val="24"/>
      <w:szCs w:val="24"/>
    </w:rPr>
  </w:style>
  <w:style w:type="paragraph" w:styleId="751">
    <w:name w:val="Heading 7"/>
    <w:basedOn w:val="744"/>
    <w:next w:val="744"/>
    <w:link w:val="761"/>
    <w:qFormat/>
    <w:pPr>
      <w:keepNext w:val="true"/>
      <w:pBdr/>
      <w:tabs>
        <w:tab w:val="left" w:leader="none" w:pos="4002"/>
      </w:tabs>
      <w:spacing/>
      <w:ind w:left="138"/>
      <w:jc w:val="center"/>
      <w:outlineLvl w:val="6"/>
    </w:pPr>
    <w:rPr>
      <w:b/>
      <w:bCs/>
    </w:rPr>
  </w:style>
  <w:style w:type="character" w:styleId="752" w:default="1">
    <w:name w:val="Default Paragraph Font"/>
    <w:uiPriority w:val="1"/>
    <w:semiHidden/>
    <w:unhideWhenUsed/>
    <w:pPr>
      <w:pBdr/>
      <w:spacing/>
      <w:ind/>
    </w:pPr>
  </w:style>
  <w:style w:type="table" w:styleId="75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4" w:default="1">
    <w:name w:val="No List"/>
    <w:uiPriority w:val="99"/>
    <w:semiHidden/>
    <w:unhideWhenUsed/>
    <w:pPr>
      <w:pBdr/>
      <w:spacing/>
      <w:ind/>
    </w:pPr>
  </w:style>
  <w:style w:type="character" w:styleId="755" w:customStyle="1">
    <w:name w:val="Заголовок 1 Знак"/>
    <w:link w:val="745"/>
    <w:pPr>
      <w:pBdr/>
      <w:spacing/>
      <w:ind/>
    </w:pPr>
    <w:rPr>
      <w:rFonts w:ascii="Arial" w:hAnsi="Arial" w:eastAsia="Times New Roman" w:cs="Arial"/>
      <w:spacing w:val="40"/>
      <w:sz w:val="28"/>
      <w:szCs w:val="28"/>
      <w:lang w:eastAsia="ru-RU"/>
    </w:rPr>
  </w:style>
  <w:style w:type="character" w:styleId="756" w:customStyle="1">
    <w:name w:val="Заголовок 2 Знак"/>
    <w:link w:val="746"/>
    <w:pPr>
      <w:pBdr/>
      <w:spacing/>
      <w:ind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character" w:styleId="757" w:customStyle="1">
    <w:name w:val="Заголовок 3 Знак"/>
    <w:link w:val="747"/>
    <w:pPr>
      <w:pBdr/>
      <w:spacing/>
      <w:ind/>
    </w:pPr>
    <w:rPr>
      <w:rFonts w:ascii="Arial" w:hAnsi="Arial" w:eastAsia="Times New Roman" w:cs="Arial"/>
      <w:b/>
      <w:bCs/>
      <w:smallCaps/>
      <w:sz w:val="24"/>
      <w:szCs w:val="24"/>
      <w:lang w:eastAsia="ru-RU"/>
    </w:rPr>
  </w:style>
  <w:style w:type="character" w:styleId="758" w:customStyle="1">
    <w:name w:val="Заголовок 4 Знак"/>
    <w:link w:val="748"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759" w:customStyle="1">
    <w:name w:val="Заголовок 5 Знак"/>
    <w:link w:val="749"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760" w:customStyle="1">
    <w:name w:val="Заголовок 6 Знак"/>
    <w:link w:val="750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761" w:customStyle="1">
    <w:name w:val="Заголовок 7 Знак"/>
    <w:link w:val="751"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762">
    <w:name w:val="Header"/>
    <w:basedOn w:val="744"/>
    <w:link w:val="763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3" w:customStyle="1">
    <w:name w:val="Верхний колонтитул Знак"/>
    <w:link w:val="762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64">
    <w:name w:val="Body Text Indent"/>
    <w:basedOn w:val="744"/>
    <w:link w:val="765"/>
    <w:pPr>
      <w:pBdr/>
      <w:spacing w:after="60"/>
      <w:ind w:left="425"/>
      <w:jc w:val="both"/>
    </w:pPr>
    <w:rPr>
      <w:sz w:val="18"/>
      <w:szCs w:val="18"/>
    </w:rPr>
  </w:style>
  <w:style w:type="character" w:styleId="765" w:customStyle="1">
    <w:name w:val="Основной текст с отступом Знак"/>
    <w:link w:val="764"/>
    <w:pPr>
      <w:pBdr/>
      <w:spacing/>
      <w:ind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table" w:styleId="766">
    <w:name w:val="Table Grid"/>
    <w:basedOn w:val="753"/>
    <w:pPr>
      <w:pBdr/>
      <w:spacing/>
      <w:ind/>
    </w:pPr>
    <w:rPr>
      <w:rFonts w:ascii="Times New Roman" w:hAnsi="Times New Roman" w:eastAsia="Times New Roma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67">
    <w:name w:val="page number"/>
    <w:basedOn w:val="752"/>
    <w:pPr>
      <w:pBdr/>
      <w:spacing/>
      <w:ind/>
    </w:pPr>
  </w:style>
  <w:style w:type="paragraph" w:styleId="768">
    <w:name w:val="Footer"/>
    <w:basedOn w:val="744"/>
    <w:link w:val="76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Нижний колонтитул Знак"/>
    <w:link w:val="768"/>
    <w:uiPriority w:val="99"/>
    <w:pPr>
      <w:pBdr/>
      <w:spacing/>
      <w:ind/>
    </w:pPr>
    <w:rPr>
      <w:rFonts w:ascii="Times New Roman" w:hAnsi="Times New Roman" w:eastAsia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3B0FBBCD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</dc:creator>
  <cp:revision>3</cp:revision>
  <dcterms:created xsi:type="dcterms:W3CDTF">2025-10-16T09:31:00Z</dcterms:created>
  <dcterms:modified xsi:type="dcterms:W3CDTF">2026-05-26T18:40:37Z</dcterms:modified>
</cp:coreProperties>
</file>